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1CF" w:rsidRDefault="007D6E1B">
      <w:pPr>
        <w:pStyle w:val="Title"/>
      </w:pPr>
      <w:bookmarkStart w:id="0" w:name="Page_1"/>
      <w:bookmarkStart w:id="1" w:name="_GoBack"/>
      <w:bookmarkEnd w:id="0"/>
      <w:bookmarkEnd w:id="1"/>
      <w:proofErr w:type="spellStart"/>
      <w:r>
        <w:rPr>
          <w:color w:val="151616"/>
          <w:spacing w:val="14"/>
          <w:w w:val="110"/>
        </w:rPr>
        <w:t>ტექნიკური</w:t>
      </w:r>
      <w:proofErr w:type="spellEnd"/>
      <w:r>
        <w:rPr>
          <w:color w:val="151616"/>
          <w:spacing w:val="77"/>
          <w:w w:val="150"/>
        </w:rPr>
        <w:t xml:space="preserve"> </w:t>
      </w:r>
      <w:proofErr w:type="spellStart"/>
      <w:r>
        <w:rPr>
          <w:color w:val="151616"/>
          <w:spacing w:val="-2"/>
          <w:w w:val="110"/>
        </w:rPr>
        <w:t>აღწერილობა</w:t>
      </w:r>
      <w:proofErr w:type="spellEnd"/>
    </w:p>
    <w:p w:rsidR="008221CF" w:rsidRDefault="008221CF">
      <w:pPr>
        <w:pStyle w:val="BodyText"/>
        <w:spacing w:before="726"/>
        <w:rPr>
          <w:rFonts w:ascii="BPG Ingiri Arial"/>
          <w:sz w:val="65"/>
        </w:rPr>
      </w:pPr>
    </w:p>
    <w:p w:rsidR="008221CF" w:rsidRPr="005204E0" w:rsidRDefault="007D6E1B">
      <w:pPr>
        <w:pStyle w:val="BodyText"/>
        <w:spacing w:before="1"/>
        <w:ind w:left="104" w:right="11119"/>
        <w:rPr>
          <w:lang w:val="ka-GE"/>
        </w:rPr>
      </w:pPr>
      <w:proofErr w:type="spellStart"/>
      <w:r>
        <w:rPr>
          <w:color w:val="151616"/>
          <w:spacing w:val="-2"/>
        </w:rPr>
        <w:t>მაისური</w:t>
      </w:r>
      <w:proofErr w:type="spellEnd"/>
      <w:r>
        <w:rPr>
          <w:color w:val="151616"/>
          <w:spacing w:val="-2"/>
        </w:rPr>
        <w:t>-</w:t>
      </w:r>
      <w:r>
        <w:rPr>
          <w:color w:val="151616"/>
          <w:spacing w:val="80"/>
          <w:w w:val="150"/>
        </w:rPr>
        <w:t xml:space="preserve">  </w:t>
      </w:r>
      <w:proofErr w:type="spellStart"/>
      <w:r>
        <w:rPr>
          <w:color w:val="151616"/>
        </w:rPr>
        <w:t>ქსოვილი</w:t>
      </w:r>
      <w:proofErr w:type="spellEnd"/>
      <w:r>
        <w:rPr>
          <w:color w:val="151616"/>
          <w:spacing w:val="-19"/>
        </w:rPr>
        <w:t xml:space="preserve"> </w:t>
      </w:r>
      <w:proofErr w:type="spellStart"/>
      <w:r>
        <w:rPr>
          <w:color w:val="151616"/>
        </w:rPr>
        <w:t>ბამბა</w:t>
      </w:r>
      <w:proofErr w:type="spellEnd"/>
      <w:r>
        <w:rPr>
          <w:color w:val="151616"/>
          <w:spacing w:val="-19"/>
        </w:rPr>
        <w:t xml:space="preserve"> </w:t>
      </w:r>
      <w:r w:rsidR="005204E0">
        <w:rPr>
          <w:color w:val="151616"/>
        </w:rPr>
        <w:t>6</w:t>
      </w:r>
      <w:r>
        <w:rPr>
          <w:color w:val="151616"/>
        </w:rPr>
        <w:t>0%</w:t>
      </w:r>
      <w:r w:rsidR="005204E0">
        <w:rPr>
          <w:color w:val="151616"/>
        </w:rPr>
        <w:t xml:space="preserve"> </w:t>
      </w:r>
      <w:r w:rsidR="005204E0">
        <w:rPr>
          <w:color w:val="151616"/>
          <w:lang w:val="ka-GE"/>
        </w:rPr>
        <w:t>და პოლიესტერი 40 %</w:t>
      </w:r>
    </w:p>
    <w:p w:rsidR="008221CF" w:rsidRPr="007D6E1B" w:rsidRDefault="007D6E1B">
      <w:pPr>
        <w:pStyle w:val="BodyText"/>
        <w:ind w:left="104" w:right="5753"/>
        <w:rPr>
          <w:lang w:val="ka-GE"/>
        </w:rPr>
      </w:pPr>
      <w:proofErr w:type="spellStart"/>
      <w:r>
        <w:rPr>
          <w:color w:val="151616"/>
        </w:rPr>
        <w:t>ზედაპირული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სიმკვრივე</w:t>
      </w:r>
      <w:proofErr w:type="spellEnd"/>
      <w:r>
        <w:rPr>
          <w:color w:val="151616"/>
        </w:rPr>
        <w:t xml:space="preserve"> 160-165</w:t>
      </w:r>
      <w:r>
        <w:rPr>
          <w:color w:val="151616"/>
          <w:spacing w:val="40"/>
        </w:rPr>
        <w:t xml:space="preserve"> </w:t>
      </w:r>
      <w:proofErr w:type="spellStart"/>
      <w:proofErr w:type="gramStart"/>
      <w:r>
        <w:rPr>
          <w:color w:val="151616"/>
        </w:rPr>
        <w:t>გრ</w:t>
      </w:r>
      <w:proofErr w:type="spellEnd"/>
      <w:r>
        <w:rPr>
          <w:color w:val="151616"/>
        </w:rPr>
        <w:t>./</w:t>
      </w:r>
      <w:proofErr w:type="gramEnd"/>
      <w:r>
        <w:rPr>
          <w:color w:val="151616"/>
        </w:rPr>
        <w:t xml:space="preserve">მ2 </w:t>
      </w:r>
      <w:proofErr w:type="spellStart"/>
      <w:r>
        <w:rPr>
          <w:color w:val="151616"/>
        </w:rPr>
        <w:t>ქსოვილის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ტიპი</w:t>
      </w:r>
      <w:proofErr w:type="spellEnd"/>
      <w:r>
        <w:rPr>
          <w:color w:val="151616"/>
        </w:rPr>
        <w:t>:</w:t>
      </w:r>
      <w:r>
        <w:rPr>
          <w:color w:val="151616"/>
          <w:spacing w:val="-8"/>
        </w:rPr>
        <w:t xml:space="preserve"> </w:t>
      </w:r>
      <w:proofErr w:type="spellStart"/>
      <w:r w:rsidR="00191C0B">
        <w:rPr>
          <w:color w:val="151616"/>
        </w:rPr>
        <w:t>პოლოს</w:t>
      </w:r>
      <w:proofErr w:type="spellEnd"/>
      <w:r w:rsidR="00191C0B">
        <w:rPr>
          <w:color w:val="151616"/>
        </w:rPr>
        <w:t xml:space="preserve"> </w:t>
      </w:r>
      <w:proofErr w:type="spellStart"/>
      <w:r w:rsidR="00191C0B">
        <w:rPr>
          <w:color w:val="151616"/>
        </w:rPr>
        <w:t>ტიპი</w:t>
      </w:r>
      <w:proofErr w:type="spellEnd"/>
      <w:r>
        <w:rPr>
          <w:color w:val="151616"/>
        </w:rPr>
        <w:t>,</w:t>
      </w:r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ფერი</w:t>
      </w:r>
      <w:proofErr w:type="spellEnd"/>
      <w:r>
        <w:rPr>
          <w:color w:val="151616"/>
          <w:spacing w:val="-8"/>
        </w:rPr>
        <w:t xml:space="preserve"> </w:t>
      </w:r>
      <w:r>
        <w:rPr>
          <w:color w:val="151616"/>
          <w:lang w:val="ka-GE"/>
        </w:rPr>
        <w:t>რუხი</w:t>
      </w:r>
    </w:p>
    <w:p w:rsidR="008221CF" w:rsidRDefault="007D6E1B">
      <w:pPr>
        <w:pStyle w:val="BodyText"/>
        <w:ind w:left="104" w:right="2765"/>
      </w:pPr>
      <w:proofErr w:type="spellStart"/>
      <w:r>
        <w:rPr>
          <w:color w:val="151616"/>
        </w:rPr>
        <w:t>წინ</w:t>
      </w:r>
      <w:proofErr w:type="spellEnd"/>
      <w:r>
        <w:rPr>
          <w:color w:val="151616"/>
          <w:spacing w:val="-7"/>
        </w:rPr>
        <w:t xml:space="preserve"> </w:t>
      </w:r>
      <w:proofErr w:type="spellStart"/>
      <w:r>
        <w:rPr>
          <w:color w:val="151616"/>
        </w:rPr>
        <w:t>ოთხი</w:t>
      </w:r>
      <w:proofErr w:type="spellEnd"/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ღილით</w:t>
      </w:r>
      <w:proofErr w:type="spellEnd"/>
      <w:r>
        <w:rPr>
          <w:color w:val="151616"/>
        </w:rPr>
        <w:t>,</w:t>
      </w:r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და</w:t>
      </w:r>
      <w:proofErr w:type="spellEnd"/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ხელებზე</w:t>
      </w:r>
      <w:proofErr w:type="spellEnd"/>
      <w:r>
        <w:rPr>
          <w:color w:val="151616"/>
          <w:spacing w:val="80"/>
        </w:rPr>
        <w:t xml:space="preserve"> </w:t>
      </w:r>
      <w:proofErr w:type="spellStart"/>
      <w:r>
        <w:rPr>
          <w:color w:val="151616"/>
        </w:rPr>
        <w:t>ტრიკოტაჟული</w:t>
      </w:r>
      <w:proofErr w:type="spellEnd"/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მანჟეტით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საყელო</w:t>
      </w:r>
      <w:proofErr w:type="spellEnd"/>
      <w:r>
        <w:rPr>
          <w:color w:val="151616"/>
        </w:rPr>
        <w:t xml:space="preserve">: </w:t>
      </w:r>
      <w:proofErr w:type="spellStart"/>
      <w:r>
        <w:rPr>
          <w:color w:val="151616"/>
        </w:rPr>
        <w:t>ტრიკოტაჟული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ქსოვილი</w:t>
      </w:r>
      <w:proofErr w:type="spellEnd"/>
    </w:p>
    <w:p w:rsidR="008221CF" w:rsidRDefault="007D6E1B">
      <w:pPr>
        <w:pStyle w:val="BodyText"/>
        <w:ind w:left="104"/>
      </w:pPr>
      <w:proofErr w:type="spellStart"/>
      <w:r>
        <w:rPr>
          <w:color w:val="151616"/>
        </w:rPr>
        <w:t>კომპანიის</w:t>
      </w:r>
      <w:proofErr w:type="spellEnd"/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ლოგო</w:t>
      </w:r>
      <w:proofErr w:type="spellEnd"/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ზურგზე</w:t>
      </w:r>
      <w:proofErr w:type="spellEnd"/>
      <w:r>
        <w:rPr>
          <w:color w:val="151616"/>
          <w:spacing w:val="-5"/>
        </w:rPr>
        <w:t xml:space="preserve"> </w:t>
      </w:r>
      <w:r>
        <w:rPr>
          <w:color w:val="151616"/>
        </w:rPr>
        <w:t>27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სმ</w:t>
      </w:r>
      <w:proofErr w:type="spellEnd"/>
      <w:r>
        <w:rPr>
          <w:color w:val="151616"/>
        </w:rPr>
        <w:t>,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აგრეთვე</w:t>
      </w:r>
      <w:proofErr w:type="spellEnd"/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მკერდის</w:t>
      </w:r>
      <w:proofErr w:type="spellEnd"/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ჯიბეზე</w:t>
      </w:r>
      <w:proofErr w:type="spellEnd"/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კომპანიის</w:t>
      </w:r>
      <w:proofErr w:type="spellEnd"/>
      <w:r>
        <w:rPr>
          <w:color w:val="151616"/>
          <w:spacing w:val="-6"/>
        </w:rPr>
        <w:t xml:space="preserve"> </w:t>
      </w:r>
      <w:proofErr w:type="spellStart"/>
      <w:r>
        <w:rPr>
          <w:color w:val="151616"/>
        </w:rPr>
        <w:t>ლოგო</w:t>
      </w:r>
      <w:proofErr w:type="spellEnd"/>
      <w:r>
        <w:rPr>
          <w:color w:val="151616"/>
          <w:spacing w:val="-5"/>
        </w:rPr>
        <w:t xml:space="preserve"> </w:t>
      </w:r>
      <w:r>
        <w:rPr>
          <w:color w:val="151616"/>
        </w:rPr>
        <w:t>9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  <w:spacing w:val="-5"/>
        </w:rPr>
        <w:t>სმ</w:t>
      </w:r>
      <w:proofErr w:type="spellEnd"/>
    </w:p>
    <w:p w:rsidR="008221CF" w:rsidRDefault="008221CF">
      <w:pPr>
        <w:pStyle w:val="BodyText"/>
      </w:pPr>
    </w:p>
    <w:p w:rsidR="008221CF" w:rsidRDefault="008221CF">
      <w:pPr>
        <w:pStyle w:val="BodyText"/>
        <w:spacing w:before="393"/>
      </w:pPr>
    </w:p>
    <w:p w:rsidR="008221CF" w:rsidRDefault="007D6E1B">
      <w:pPr>
        <w:pStyle w:val="BodyText"/>
        <w:ind w:left="104" w:right="11119"/>
      </w:pPr>
      <w:proofErr w:type="spellStart"/>
      <w:r>
        <w:rPr>
          <w:color w:val="151616"/>
          <w:spacing w:val="-2"/>
        </w:rPr>
        <w:t>შარვალი</w:t>
      </w:r>
      <w:proofErr w:type="spellEnd"/>
      <w:r>
        <w:rPr>
          <w:color w:val="151616"/>
          <w:spacing w:val="-2"/>
        </w:rPr>
        <w:t>-</w:t>
      </w:r>
      <w:r>
        <w:rPr>
          <w:color w:val="151616"/>
          <w:spacing w:val="80"/>
          <w:w w:val="150"/>
        </w:rPr>
        <w:t xml:space="preserve">  </w:t>
      </w:r>
      <w:proofErr w:type="spellStart"/>
      <w:r>
        <w:rPr>
          <w:color w:val="151616"/>
        </w:rPr>
        <w:t>ქსოვილი</w:t>
      </w:r>
      <w:proofErr w:type="spellEnd"/>
      <w:r>
        <w:rPr>
          <w:color w:val="151616"/>
          <w:spacing w:val="-19"/>
        </w:rPr>
        <w:t xml:space="preserve"> </w:t>
      </w:r>
      <w:proofErr w:type="spellStart"/>
      <w:r>
        <w:rPr>
          <w:color w:val="151616"/>
        </w:rPr>
        <w:t>ბამბა</w:t>
      </w:r>
      <w:proofErr w:type="spellEnd"/>
      <w:r>
        <w:rPr>
          <w:color w:val="151616"/>
          <w:spacing w:val="-19"/>
        </w:rPr>
        <w:t xml:space="preserve"> </w:t>
      </w:r>
      <w:r>
        <w:rPr>
          <w:color w:val="151616"/>
        </w:rPr>
        <w:t>100%</w:t>
      </w:r>
    </w:p>
    <w:p w:rsidR="008221CF" w:rsidRDefault="007D6E1B">
      <w:pPr>
        <w:pStyle w:val="BodyText"/>
        <w:ind w:left="104" w:right="5753"/>
        <w:rPr>
          <w:color w:val="151616"/>
        </w:rPr>
      </w:pPr>
      <w:proofErr w:type="spellStart"/>
      <w:r>
        <w:rPr>
          <w:color w:val="151616"/>
        </w:rPr>
        <w:t>ზედაპირული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სიმკვრივე</w:t>
      </w:r>
      <w:proofErr w:type="spellEnd"/>
      <w:r>
        <w:rPr>
          <w:color w:val="151616"/>
        </w:rPr>
        <w:t xml:space="preserve"> </w:t>
      </w:r>
      <w:r w:rsidR="005204E0">
        <w:rPr>
          <w:color w:val="151616"/>
          <w:lang w:val="ka-GE"/>
        </w:rPr>
        <w:t>240</w:t>
      </w:r>
      <w:r>
        <w:rPr>
          <w:color w:val="151616"/>
        </w:rPr>
        <w:t>-</w:t>
      </w:r>
      <w:r w:rsidR="005204E0">
        <w:rPr>
          <w:color w:val="151616"/>
          <w:lang w:val="ka-GE"/>
        </w:rPr>
        <w:t>245</w:t>
      </w:r>
      <w:r>
        <w:rPr>
          <w:color w:val="151616"/>
          <w:spacing w:val="40"/>
        </w:rPr>
        <w:t xml:space="preserve"> </w:t>
      </w:r>
      <w:proofErr w:type="spellStart"/>
      <w:proofErr w:type="gramStart"/>
      <w:r>
        <w:rPr>
          <w:color w:val="151616"/>
        </w:rPr>
        <w:t>გრ</w:t>
      </w:r>
      <w:proofErr w:type="spellEnd"/>
      <w:r>
        <w:rPr>
          <w:color w:val="151616"/>
        </w:rPr>
        <w:t>./</w:t>
      </w:r>
      <w:proofErr w:type="gramEnd"/>
      <w:r>
        <w:rPr>
          <w:color w:val="151616"/>
        </w:rPr>
        <w:t xml:space="preserve">მ2 </w:t>
      </w:r>
      <w:proofErr w:type="spellStart"/>
      <w:r>
        <w:rPr>
          <w:color w:val="151616"/>
        </w:rPr>
        <w:t>ქსოვილის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ტიპი</w:t>
      </w:r>
      <w:proofErr w:type="spellEnd"/>
      <w:r>
        <w:rPr>
          <w:color w:val="151616"/>
        </w:rPr>
        <w:t>:</w:t>
      </w:r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სარჟის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ხლართი</w:t>
      </w:r>
      <w:proofErr w:type="spellEnd"/>
      <w:r>
        <w:rPr>
          <w:color w:val="151616"/>
        </w:rPr>
        <w:t>,</w:t>
      </w:r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ფერი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ლურჯი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წინ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ელვა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შესაკრავით</w:t>
      </w:r>
      <w:proofErr w:type="spellEnd"/>
    </w:p>
    <w:p w:rsidR="005204E0" w:rsidRPr="005204E0" w:rsidRDefault="005204E0">
      <w:pPr>
        <w:pStyle w:val="BodyText"/>
        <w:ind w:left="104" w:right="5753"/>
        <w:rPr>
          <w:lang w:val="ka-GE"/>
        </w:rPr>
      </w:pPr>
      <w:r>
        <w:rPr>
          <w:color w:val="151616"/>
          <w:lang w:val="ka-GE"/>
        </w:rPr>
        <w:t>შეღებილი უნდა იყოს ინტრადენტის მეთოდით</w:t>
      </w:r>
    </w:p>
    <w:p w:rsidR="008221CF" w:rsidRDefault="007D6E1B">
      <w:pPr>
        <w:pStyle w:val="BodyText"/>
        <w:spacing w:line="505" w:lineRule="exact"/>
        <w:ind w:left="104"/>
      </w:pPr>
      <w:proofErr w:type="spellStart"/>
      <w:r>
        <w:rPr>
          <w:color w:val="151616"/>
        </w:rPr>
        <w:t>უკან</w:t>
      </w:r>
      <w:proofErr w:type="spellEnd"/>
      <w:r>
        <w:rPr>
          <w:color w:val="151616"/>
          <w:spacing w:val="-6"/>
        </w:rPr>
        <w:t xml:space="preserve"> </w:t>
      </w:r>
      <w:r>
        <w:rPr>
          <w:color w:val="151616"/>
        </w:rPr>
        <w:t>1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ჯიბე</w:t>
      </w:r>
      <w:proofErr w:type="spellEnd"/>
      <w:r>
        <w:rPr>
          <w:color w:val="151616"/>
        </w:rPr>
        <w:t>,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გვერდებზე</w:t>
      </w:r>
      <w:proofErr w:type="spellEnd"/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ჩაჭრილი</w:t>
      </w:r>
      <w:proofErr w:type="spellEnd"/>
      <w:r>
        <w:rPr>
          <w:color w:val="151616"/>
          <w:spacing w:val="-5"/>
        </w:rPr>
        <w:t xml:space="preserve"> </w:t>
      </w:r>
      <w:r>
        <w:rPr>
          <w:color w:val="151616"/>
        </w:rPr>
        <w:t>2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</w:rPr>
        <w:t>ჯიბე</w:t>
      </w:r>
      <w:proofErr w:type="spellEnd"/>
      <w:r>
        <w:rPr>
          <w:color w:val="151616"/>
          <w:spacing w:val="39"/>
          <w:w w:val="150"/>
        </w:rPr>
        <w:t xml:space="preserve"> </w:t>
      </w:r>
      <w:proofErr w:type="spellStart"/>
      <w:r>
        <w:rPr>
          <w:color w:val="151616"/>
        </w:rPr>
        <w:t>და</w:t>
      </w:r>
      <w:proofErr w:type="spellEnd"/>
      <w:r>
        <w:rPr>
          <w:color w:val="151616"/>
          <w:spacing w:val="-5"/>
        </w:rPr>
        <w:t xml:space="preserve"> </w:t>
      </w:r>
      <w:proofErr w:type="spellStart"/>
      <w:r w:rsidR="00191C0B">
        <w:rPr>
          <w:color w:val="151616"/>
        </w:rPr>
        <w:t>გვერდი</w:t>
      </w:r>
      <w:proofErr w:type="spellEnd"/>
      <w:r w:rsidR="00191C0B">
        <w:rPr>
          <w:color w:val="151616"/>
          <w:lang w:val="ka-GE"/>
        </w:rPr>
        <w:t xml:space="preserve">თა </w:t>
      </w:r>
      <w:r>
        <w:rPr>
          <w:color w:val="151616"/>
        </w:rPr>
        <w:t>2</w:t>
      </w:r>
      <w:r>
        <w:rPr>
          <w:color w:val="151616"/>
          <w:spacing w:val="-5"/>
        </w:rPr>
        <w:t xml:space="preserve"> </w:t>
      </w:r>
      <w:proofErr w:type="spellStart"/>
      <w:r>
        <w:rPr>
          <w:color w:val="151616"/>
          <w:spacing w:val="-2"/>
        </w:rPr>
        <w:t>ჯიბით</w:t>
      </w:r>
      <w:proofErr w:type="spellEnd"/>
    </w:p>
    <w:p w:rsidR="008221CF" w:rsidRDefault="007D6E1B">
      <w:pPr>
        <w:pStyle w:val="BodyText"/>
        <w:spacing w:before="22"/>
        <w:ind w:left="104"/>
      </w:pPr>
      <w:proofErr w:type="spellStart"/>
      <w:r>
        <w:rPr>
          <w:color w:val="151616"/>
        </w:rPr>
        <w:t>კალთაზე</w:t>
      </w:r>
      <w:proofErr w:type="spellEnd"/>
      <w:r>
        <w:rPr>
          <w:color w:val="151616"/>
          <w:spacing w:val="-11"/>
        </w:rPr>
        <w:t xml:space="preserve"> </w:t>
      </w:r>
      <w:proofErr w:type="spellStart"/>
      <w:r w:rsidR="00191C0B">
        <w:rPr>
          <w:color w:val="151616"/>
        </w:rPr>
        <w:t>ჯ</w:t>
      </w:r>
      <w:r>
        <w:rPr>
          <w:color w:val="151616"/>
        </w:rPr>
        <w:t>იბის</w:t>
      </w:r>
      <w:proofErr w:type="spellEnd"/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სარქველზე</w:t>
      </w:r>
      <w:proofErr w:type="spellEnd"/>
      <w:r>
        <w:rPr>
          <w:color w:val="151616"/>
        </w:rPr>
        <w:t>,</w:t>
      </w:r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მარჯვენა</w:t>
      </w:r>
      <w:proofErr w:type="spellEnd"/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მხარეს</w:t>
      </w:r>
      <w:proofErr w:type="spellEnd"/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კომპანიის</w:t>
      </w:r>
      <w:proofErr w:type="spellEnd"/>
      <w:r>
        <w:rPr>
          <w:color w:val="151616"/>
          <w:spacing w:val="-10"/>
        </w:rPr>
        <w:t xml:space="preserve"> </w:t>
      </w:r>
      <w:proofErr w:type="spellStart"/>
      <w:r>
        <w:rPr>
          <w:color w:val="151616"/>
        </w:rPr>
        <w:t>ლოგო</w:t>
      </w:r>
      <w:proofErr w:type="spellEnd"/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სიგრძით</w:t>
      </w:r>
      <w:proofErr w:type="spellEnd"/>
      <w:r>
        <w:rPr>
          <w:color w:val="151616"/>
          <w:spacing w:val="-11"/>
        </w:rPr>
        <w:t xml:space="preserve"> </w:t>
      </w:r>
      <w:r>
        <w:rPr>
          <w:color w:val="151616"/>
        </w:rPr>
        <w:t>9</w:t>
      </w:r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  <w:spacing w:val="-5"/>
        </w:rPr>
        <w:t>სმ</w:t>
      </w:r>
      <w:proofErr w:type="spellEnd"/>
    </w:p>
    <w:p w:rsidR="008221CF" w:rsidRDefault="008221CF">
      <w:pPr>
        <w:pStyle w:val="BodyText"/>
      </w:pPr>
    </w:p>
    <w:p w:rsidR="008221CF" w:rsidRDefault="008221CF">
      <w:pPr>
        <w:pStyle w:val="BodyText"/>
        <w:spacing w:before="518"/>
      </w:pPr>
    </w:p>
    <w:p w:rsidR="008221CF" w:rsidRDefault="007D6E1B">
      <w:pPr>
        <w:pStyle w:val="BodyText"/>
        <w:ind w:left="104"/>
      </w:pPr>
      <w:proofErr w:type="spellStart"/>
      <w:r>
        <w:rPr>
          <w:color w:val="151616"/>
          <w:spacing w:val="-2"/>
        </w:rPr>
        <w:t>კეპი</w:t>
      </w:r>
      <w:proofErr w:type="spellEnd"/>
      <w:r>
        <w:rPr>
          <w:color w:val="151616"/>
          <w:spacing w:val="-2"/>
        </w:rPr>
        <w:t>-</w:t>
      </w:r>
    </w:p>
    <w:p w:rsidR="008221CF" w:rsidRDefault="007D6E1B">
      <w:pPr>
        <w:pStyle w:val="BodyText"/>
        <w:ind w:left="104"/>
      </w:pPr>
      <w:proofErr w:type="spellStart"/>
      <w:r>
        <w:rPr>
          <w:color w:val="151616"/>
        </w:rPr>
        <w:t>ქსოვილი</w:t>
      </w:r>
      <w:proofErr w:type="spellEnd"/>
      <w:r>
        <w:rPr>
          <w:color w:val="151616"/>
          <w:spacing w:val="-14"/>
        </w:rPr>
        <w:t xml:space="preserve"> </w:t>
      </w:r>
      <w:proofErr w:type="spellStart"/>
      <w:r>
        <w:rPr>
          <w:color w:val="151616"/>
        </w:rPr>
        <w:t>ბამბა</w:t>
      </w:r>
      <w:proofErr w:type="spellEnd"/>
      <w:r>
        <w:rPr>
          <w:color w:val="151616"/>
          <w:spacing w:val="-13"/>
        </w:rPr>
        <w:t xml:space="preserve"> </w:t>
      </w:r>
      <w:r>
        <w:rPr>
          <w:color w:val="151616"/>
          <w:spacing w:val="-4"/>
        </w:rPr>
        <w:t>100%</w:t>
      </w:r>
    </w:p>
    <w:p w:rsidR="008221CF" w:rsidRDefault="007D6E1B">
      <w:pPr>
        <w:pStyle w:val="BodyText"/>
        <w:ind w:left="104" w:right="5753"/>
      </w:pPr>
      <w:proofErr w:type="spellStart"/>
      <w:r>
        <w:rPr>
          <w:color w:val="151616"/>
        </w:rPr>
        <w:t>ქსოვილის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ტიპი</w:t>
      </w:r>
      <w:proofErr w:type="spellEnd"/>
      <w:r>
        <w:rPr>
          <w:color w:val="151616"/>
        </w:rPr>
        <w:t>:</w:t>
      </w:r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სარჟის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ხლართი</w:t>
      </w:r>
      <w:proofErr w:type="spellEnd"/>
      <w:r>
        <w:rPr>
          <w:color w:val="151616"/>
        </w:rPr>
        <w:t>,</w:t>
      </w:r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ფერი</w:t>
      </w:r>
      <w:proofErr w:type="spellEnd"/>
      <w:r>
        <w:rPr>
          <w:color w:val="151616"/>
          <w:spacing w:val="-8"/>
        </w:rPr>
        <w:t xml:space="preserve"> </w:t>
      </w:r>
      <w:proofErr w:type="spellStart"/>
      <w:r>
        <w:rPr>
          <w:color w:val="151616"/>
        </w:rPr>
        <w:t>ლურჯი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წინა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მხარე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კომპანიის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ლოგო</w:t>
      </w:r>
      <w:proofErr w:type="spellEnd"/>
      <w:r>
        <w:rPr>
          <w:color w:val="151616"/>
        </w:rPr>
        <w:t xml:space="preserve"> </w:t>
      </w:r>
      <w:proofErr w:type="spellStart"/>
      <w:r>
        <w:rPr>
          <w:color w:val="151616"/>
        </w:rPr>
        <w:t>სიგრძით</w:t>
      </w:r>
      <w:proofErr w:type="spellEnd"/>
      <w:r>
        <w:rPr>
          <w:color w:val="151616"/>
        </w:rPr>
        <w:t xml:space="preserve"> 9 </w:t>
      </w:r>
      <w:proofErr w:type="spellStart"/>
      <w:r>
        <w:rPr>
          <w:color w:val="151616"/>
        </w:rPr>
        <w:t>სმ</w:t>
      </w:r>
      <w:proofErr w:type="spellEnd"/>
    </w:p>
    <w:p w:rsidR="008221CF" w:rsidRDefault="008221CF"/>
    <w:p w:rsidR="000E7B51" w:rsidRDefault="000E7B51"/>
    <w:p w:rsidR="000E7B51" w:rsidRDefault="000E7B51"/>
    <w:p w:rsidR="000E7B51" w:rsidRDefault="000E7B51">
      <w:pPr>
        <w:rPr>
          <w:lang w:val="ka-GE"/>
        </w:rPr>
      </w:pPr>
    </w:p>
    <w:p w:rsidR="003949DE" w:rsidRDefault="003949DE">
      <w:pPr>
        <w:rPr>
          <w:lang w:val="ka-GE"/>
        </w:rPr>
      </w:pPr>
    </w:p>
    <w:p w:rsidR="003949DE" w:rsidRPr="00742DC2" w:rsidRDefault="003949DE">
      <w:pPr>
        <w:rPr>
          <w:b/>
          <w:sz w:val="96"/>
          <w:szCs w:val="96"/>
          <w:lang w:val="ka-GE"/>
        </w:rPr>
        <w:sectPr w:rsidR="003949DE" w:rsidRPr="00742DC2">
          <w:type w:val="continuous"/>
          <w:pgSz w:w="16840" w:h="23820"/>
          <w:pgMar w:top="1200" w:right="1080" w:bottom="280" w:left="760" w:header="720" w:footer="720" w:gutter="0"/>
          <w:cols w:space="720"/>
        </w:sectPr>
      </w:pPr>
      <w:r w:rsidRPr="00742DC2">
        <w:rPr>
          <w:b/>
          <w:sz w:val="96"/>
          <w:szCs w:val="96"/>
          <w:lang w:val="ka-GE"/>
        </w:rPr>
        <w:t xml:space="preserve">იხ. სურათები     </w:t>
      </w:r>
    </w:p>
    <w:p w:rsidR="008221CF" w:rsidRDefault="007D6E1B">
      <w:pPr>
        <w:pStyle w:val="BodyText"/>
        <w:spacing w:before="2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5121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15121255"/>
                          <a:chOff x="0" y="0"/>
                          <a:chExt cx="10692765" cy="151212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78" cy="15120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612" y="695201"/>
                            <a:ext cx="3231931" cy="7791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171" y="841833"/>
                            <a:ext cx="6437061" cy="6558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332" y="7827582"/>
                            <a:ext cx="6511159" cy="6364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3814A" id="Group 1" o:spid="_x0000_s1026" style="position:absolute;margin-left:0;margin-top:0;width:841.95pt;height:1190.65pt;z-index:15728640;mso-wrap-distance-left:0;mso-wrap-distance-right:0;mso-position-horizontal-relative:page;mso-position-vertical-relative:page" coordsize="106927,1512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w/B/9ozUvh99j0jV/+Jxof/kW3/65V9eeF/FGm+MtEtNX0i8+2W09fnH1&#10;Nbngvx5rfw+vv7R0C8+x3P8Ay8f88rivBx2Uwr/vKXxndSxHIforR1rzb4R/HTRPih/on/HnrkEP&#10;+kWtx/7Sr0joK+GrUZ0J+zqnrQnznTeBfiLrPgG+Wayug1tKcz2pGYpz6ivqnwH8VtE+INmBYXP2&#10;W/72txjzR+FfGNT6fqFzpd7aXdhefY7mCszQ+/6K8U+GP7QFtrpGneI1Wy1In9zddIrj3/2K9r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JbPULnS777XYXl3Z3UH/L1b/upa+qPg&#10;v+0xbaz9k0PxN/oep/8AHtb6p/yyuP8Arr/00r5TorixeEhi4fvTWjWnTP0w70dK+T/gv+0pc6D9&#10;k0PxN/pmmf8AHtb6p/y1t/8Arr/0zr6st7j7V++t/wDj2nr8+xeEnhJ+zqntUasJktez/Cb473Gj&#10;XtvpXiS6W709h+4uiP3sH1/6Z14xRXEdJ+gEM63KCSI5B9amr4++E/xZufAN6LScm60SU5nth/y7&#10;/wDTSL2r6t0bW9O8QWf2nT7u3vbY/wAUByKAN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vYPg3+0JqXw++yaRf/6Z4a/8i2//&#10;AFy/+N14/wDjRnArnrUoV4ezqm0JzgfpJpeqW2vWNpqNhefbLaf/AI97q3q4ea+H/gn8bLn4X332&#10;S4/0zQ5/+Pi1/wCff/ppFX2po+sW2vWNpqNhefbLWf8A497q3r89x2BnhJ/3D2aVXnLtdf8ADj4j&#10;6l8Otb82D/TNNn/4+LWuQorzjpPuzwv4n07xZottqOnXQurWccNW1XxR8OPiPqXw61rzYP8ATLaf&#10;/j4ta+vfC/ifTvFmi22o6ddC6tZxw1AG1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9a9Q+Cfxsufhfe/ZLj/TNDn/AOPi1/59&#10;/wDppFXl/UUc1zVqMK8PZ1Rwn7M/STR9YttesbPUbC8+2Ws//HvdW9XK+K/2f/jB/wAK+1v+zr+8&#10;/wCKavv+Pj/p3m/56f8AxdfaFvcW11Y+db/8e09fn2Owk8JP2Z71Kr7SBLXX/Dj4j6l8Ota82D/T&#10;Laf/AI+LWuQorzjpPuvwv4n07xhottqOnXS3VrMOGFbdfE/w5+Iuo/DzWvtUIBtZ/wDj4tTX174a&#10;8U6f4w0W21LT7kNbTDII6/SgDb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5r&#10;2z4B/Hy58EX39h6//wAgOf8A497r/n3/APtdeJ/hSY5xXNiMPCvD2dU1hPkP0tt7j7V+9t/+Paep&#10;BXy3+z/+0B9g+yeF/E15/o3/ADD9UuP/AEXLX1JzX51i8JPCT9nVPapVfaQFrvvhL8Urn4d6yRcE&#10;3emT/wDHwR/6MrgaK4jpPvXR9Xttdsbe/sLgXNpMMhh3rRr5K+CXxV/4Qa9GnX//ACBLw5H/AE71&#10;9WWs8F3aLLCQYZBkEd6AL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xyeVX1p+zv8AHS58W/8AFL6//wAhOCD/AEe6/wCfjZ/7Ur5L6VJp+oXOl31peW959juoP+Pe6t68&#10;7F4SGKh7M1o1vZzP0to615d8B/i5/wALL8LeTf3lp/bll/x8Wv8A7Ur1DoK/Oa1GdCfs6p78J+0F&#10;r3b4CfF77KbTwxq3/Ht00+6/9p14TSRyeVWZofoPRXjnwM+Ko8U2H9h6vdZ1yDn9+OZ4vWvY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daD1oHWmS9f8AR6zmMfRRRWg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NHw34g1Lwlrdpq+n3n2O5gr70+GfxI034l6J/aNh/x&#10;8/8ALxa/8+81fn2ea7j4R/FC5+Gnim0u/wDmGT/8hC1/6Y14uY4H61D++dWHrch980VS0PXNN8R6&#10;JZ6jp959stp6u1+fHvFvR9UudGvrTUbD/j5gn+029fY3wx8fQeP/AA1b3eQt/Gv+kW/dTXxdXTfD&#10;zx3c+ANa/tCD/t4tf+fiGgD7gorL8P61beItGtNRsmzbTx7lrU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239m/4wf8Ibrf&#10;/CO6vef8SO+m/wCPq4/5d5q+xOK/M+vrj9mv4yf8JRY/8I7q95a/2nZf8e//AE8Q/wD2FfH5tgf+&#10;Yil/2+elhK3/AC7PeaKKK+UPWPXfgN8UB4Uvxol/dg6NNwCf+Xeb0r6m/wBZ9K/PyvqT9n74jnxN&#10;op0W+P8AxM7IdPWLtQB7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quaPrFzoOt2mo2H&#10;/HzBN9pt6p0ViB99/Cv4kab8S/C1pqNv/wAfMH/IQtf+feau0HAr4H+D/wAULn4X+Kftf+l/2ZP/&#10;AMfFr/n+5X3hpeoW2s2NpeW//HrPD9pt6+AzDA/VJ/3D28PV54Fmr+iavc+HdatNRsLz7Hcw1Qor&#10;yTtPt3wF4xtvHfhuz1a3AXzgBNb9TBL3Brqa+O/gp8R/+EE8UeTcf8gy9/4+P/aclfYMcnmC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9s/sv8A/JIdI/67XP8A6Mr1g9BXk/7L/wDySHSP+u1z/wCjK9YPQV+Y47/ep/4j36PwQFr7&#10;s0/RNO+xWv8AoVr/AKmP/lilfCdfd3hjU7fWPDOl3lvzBPBGV/IVxHSb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7V/Zbk834Q2n/Xe5/8ARlet+teA&#10;fsef8iTq/wD1+/8AtOOvoDo1fm2Yw5MVM9+j8EBa+2vhZ/yTvw7/ANeUdfEtfbPwq/5J14d/68o6&#10;806Tr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iT4sf8lD8Rf9fslfbdfE&#10;nxY/5KH4i/6/ZKAOU9KxvGn/ACJPiL/ryuf/AEXWz6VjeNP+RJ8Rf9eVz/6LrSHxmcz85qKKK/Vz&#10;5sKKKKACiiigAooooAKKKKACiiigAooooAKKKKACiiigAooooA2fBf8AyO3h3/r9tv8A0ZX6M1+f&#10;Xwj0f+3viH4dtP8Ajz/02P8A8c/eV+gtfF5/8cD18F8AUUUV8weiIO1fn/8AGT/kqPi3/r9lr9AB&#10;2r8//jT/AMlR8W/9fstfT5J/Hmedi/4Zx1FFFfaH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1j+x1/yJHiL/r9&#10;/wDacdfQAr5//Y7/AORI8Rf9fv8A7Tr6AFfm2af71M9/D/wIC19s/Cr/AJJ14d/68o6+Jq+2fhV/&#10;yTrw7/15R15p0nW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nijULnVPF&#10;Gr3dx/x8zzS19518Cax/yG7z/rvLQBUNcF8ef+SQeIv+uP8A7UjrvTXBfHn/AJJB4i/64/8AtSOu&#10;nD/x4f4zKfwTPgqiiiv1I+cCiiigAooooAKKKKACiiigAooooAKKKKACiiigAooooAKKKKAO8+AX&#10;/JX/AA7/ANdv/aclfeq18F/Ab/kr3h3/AK7f+05K+9Fr4fPP48P8J62E+AWiiivnD0hB2r4D+NH/&#10;ACVHxb/1+yV9+DtXwH8aP+So+Lf+v2Svp8k/jzPNxfwHFUUUV9oe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SP&#10;7G2oXP27xFaf8u3kR3NfUBr5X/Yz/wCQ34i/64R/+jK+qDX59m3++zPbw/8AAFr7L+DOpwap8MtH&#10;Nv8Adgh+z/inFfGlfWv7O3/JL7L/AK7y/wDodeKdp6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n9jf/kN+Iv+uMX/AKMr6p718jfsh6x9l8bavp3/AD+2X/oF&#10;fXPevz7Nv96me3hP4AV9a/s7f8kvsv8ArvL/AOh18lV9a/s7f8kvsv8ArvL/AOh14p2nq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Rrf/IbvP+u0v/oyvuHxH/yLGrf9ecv/&#10;AKLNfB9ACCvG/wBqz/kkP/b7HXsgryD9qz/kkP8A2+xV24H/AHqBzVfgmfFtFFFfpx4AUUUUAFFF&#10;FABRRRQAUUUUAFFFFABRRRQAUUUUAFFFFABRRRQB3nwG/wCSveHf+v3/ANp196rXwN8C/wDkr/h3&#10;/r9/9p198rXw+efx4f4T1sJ8AtFFFfOHpCHvXwH8bP8Akr/i3/r9kr78PevgP42f8lf8W/8AX7JX&#10;0eR/xpnm4v4DiqKKK+4P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f2U/+Swf9uUlfaNfF37Kf/JYP+3KSvtGv&#10;gs5/3o9rCfAFfWv7OP8AyS6z/wCu8n8xXyVX1D+zHqn2zwTeWP8Az53Z/wDH/n/rXgncey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PiX/AJFfV/8Arzl/9Fmvg+vvDxL/AMiv&#10;q/8A15y/+izXwfQAGvHv2rP+SQf9vsVewDgGvnf9sj/kCeHf+v2X/wBF16OXQ58VA5sR8Ez5Wooo&#10;r9KPACiiigAooooAKKKKACiiigAooooAKKKKACiiigAooooAKKKKAO5+Bf8AyV/w7/1+/wDtOvvj&#10;OK/PP4X6x/YPxD8O6j/x+eRexf8Aj/yV+hmcV8XnkP30D1sJ8AtFFFfMHpB6V8TftQW/lfF67+z/&#10;APPGL/0XX2z6V8VftUf8leu/+vK2/wDRde9kf+9f9uHFi/gPIqKKK+9P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f2Uv+Sv8A/blJX2gOBmvg/wDZ/wBQubD4veHfs/8Ay3m+zXFfeHbmvh88h/tR6+E+AWvpT9lf&#10;/kWNW/6+0/8ARYr5rr6U/ZX/AORY1b/r7T/0WK+cPRPc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uPgX/wAlf8O/9fv/ALTr75Wvgb4H&#10;/wDJXvCX/X7X3ytfD55/Hh/hPWwnwC19I/sq/wDIsav/ANfcf/osV83V9I/sqf8AIF8Rf9fkf/ou&#10;vnD0j3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1+CcnlfFHw7Ncf8/tffoHFfm94b/5GjSP+v2L/ANGV+kAHevi8&#10;/h78D1sD8Ate4/sry41fWYvSCM/+RK8Or3H9lf8A5GXWf+vGP/0ZXzB6R9K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Phv/kN6R/1+x/+jK/SD1r83/Df&#10;/Ib0j/r9j/8ARlfpB618fn/xwPXwP2xa9u/ZW/5GXWP+vGP/ANGV4jXtv7K3/Iz6v/15/wDtSvlD&#10;0T6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1+Pmoz2Hwvvfs/3rgx2/8A&#10;30cV8h19a/tE/wDJL73/AK7xf+h18lUAFfKX7ZFxbS+KfDsP/LzBZSf+jK+ra+Lv2rP+So/9uUde&#10;1k0P9qOLF/AePUUUV+gniBRRRQAUUUUAFFFFABRRRQAUUUUAFFFFABRRRQAUUUUAFFFFACnvX358&#10;F9QudU+F3h27uP8Aj5+xV8BnvX3p8B/+SQeHP+uP/tSvmM8/gwO7CfGd7RRRXxZ7Qhr57/bI/wCR&#10;W8O/9fsv/ouvoQ18/wD7Ykf/ABS3h3/r9/8Aadejln+9QObEfwJnydRRRX6Ue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XfD/8AyG9I/wCu8f8A6Mr9JK/NOzufst7aTW//ACwr9HPD93/amiaRd3H/AB8z2Udz/wB9&#10;x18fn0PgPSwP2zRr2X9l68t4vFGqxZAuJrPMGfTzK8ar0/8AZ0/5Khaf9cJf/RdfKHrH1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d+0T/wAkvvf+u8X/AKHXyVX1r+0T/wAk&#10;vvf+u8X/AKHXyVQAV8Z/tYf8lS/7cov/AGpX2ZXxn+1h/wAlS/7cov8A2pXvZN/vRw4v4Dxmiiiv&#10;vTxQooooAKKKKACiiigAooooAKKKKACiiigAooooAKKKKACiiigBT1FfbH7MesXOqfCC0+0f8uU0&#10;ttXxOeor7M/ZP/5JcP8Ar9k/9p185nn+6ndhPjPZaKKK+HPaEHQ15H+1J/ySC7/6723/AKMr1wdD&#10;Xkf7Un/JILv/AK723/oyu3A/71D/ABHNV+CZ8VUUUV+nHg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jtX6MeDv+&#10;RX0j/rztv/RdfnOO1fox4L/5Enw7/wBeVt/6Lr5PP/ggelgftmzXp/7On/JULT/rhL/6LrzCvT/2&#10;dP8AkqFp/wBcJf8A0XXyB6x9b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Hav0Y8F/8iT4d/wCvK2/9F1+c47V+jHgv/kSfDv8A15W3&#10;/ouvk8/+CB6WB+2bNel/s5/8lStP+uMv/ouvNK9L/Z3k8r4o2n/XCX/0XXyB6x9d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H/ALU3/IraT/1+n/0XXzTX0z+1N/yK2k/9fv8A&#10;7Tkr5moARq+E/wBoS8ubr4veIvtH/LCaL/0XX3Y1fB/x+/5K/wCIv+u0X/ouOvo8j/jz/wAJ5uL+&#10;A8+ooor7g8kKKKKACiiigAooooAKKKKACiiigAooooAKKKKACiiigAooooAUjpXvn7Hf/I7eIv8A&#10;ry/9qR14GO1ewfsr6hc2vxRtLS3/AOPaeGT7R/373152Yw9phZm2H+OB9o0UUV+an0QVS1z/AJAd&#10;3/1wlq7VbULf7VZXcP8Az3gogB+bFFWNY0/+xtbu9OuP+WE8tt/3xVev1Y+XG0UU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5r9EPh3qFtqngnw7Nb/wCmW32KP/xyOvzv4r7w/Z/P/FofDv8A1xl/9GSV8xnkP3ED0sD8&#10;Z6DXV/Cf/kofh3/r9jrlK6v4Vf8AJQ/Dv/X7FXxZ6x9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FFfeH7P3/ACSHw7/1&#10;xk/9GSV8HivvD9n7/kkPh3/rjJ/6Mkr53PP4MP8AGd2E+M9Brq/hV/yUPw7/ANfsVcpXV/Cr/kof&#10;h3/r9ir4Y9o+2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FfdnwA/wCSQeHf+uMn/oySvhMV92/s9f8AJIPDv/XGT/0Z&#10;JXzuefwYf4juwnxnoldP8K/+Sh+Hf+v2P/0ZXMV0/wAM5PK+Inh2a4/5/Yv/AEZXwx7R9v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X3b+z1/wAkg8O/9cZP/RklfCQr7t/Z6/5JB4d/64yf+jJK&#10;+dzz+DD/ABndhPjPRKn07/j+tP8ArtUFT6d/x/Wn/Xavhj2j7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ivuz9nb/kkPh3/rjL/wCjJK+ExX3Z+zt/ySHw7/1xl/8ARklfO55/Bh/j&#10;O7CfGei1PZ/8ftp/13qCp7P/AI/bT/rvXwx7R9/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UV92/s7/APJIfDv/AFxl/wDSiSvhIV90fs7f8kU8O/8AXGX/ANKJK+dzz+DD/Ed2E+M9Jp9n/wAf&#10;1nTKfB/x/V8Me0fo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f&#10;4q+6P2dP+SJ+Hf8Atr/6USV8L/xV90fs6f8AJE/Dv/bX/wBKJK+dzz/dYf4juwnxnpNPg/4/qZT4&#10;P+P6vhj2j9A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/ir7o&#10;/Z0/5In4d/7a/wDpRJXwv/FX3T+zn/yRLw7/ANvP/pRJXzuef7rD/Ed2E+M9Ip9v0plPSvhj2j9A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X+Kvuj9nD/ki&#10;fh3/ALef/SiSvhf+KvuT9m//AJIn4c/7ef8A0okr53PP91h/iO7CfGem0UUV8Me0fcngu6uNQ8G+&#10;H7u4wtzNZW80/wCMYJroq5zwD/yIPhr/ALBlt/6KSu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Wr7k/Zv/AOSKeHf+3n/0okr4bavvz4J6P/YPwu8I2n/TlHc/9/v3/wD7Ur5nPP4E&#10;P8Z3YT4ztaKKK+KPaPuPwD/yIPhr/sGW3/opK6Oud+H3/Ig+G/8AsG23/opK6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Wr9DP&#10;hd/yS7wj/wBgW2/9J46/PNq/Qj4X/wDJLvCX/YGtv/RcdfMZ98ED0sD8Z1NFFFfFnrH3J8Pv+RB8&#10;N/8AYNtv/RSV0Vcz8Pv+SfeG/wDsGW3/AKKSu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Wv0I+F/8AyS3wl/2Brb/0XHX57rX6KeB9LudB8E+HdOuP&#10;+Pmxsra2uP8AgEdfKZ98ED0sD8Zu0UUV8eesfdXhDTptF8LaRYXBDXFnaQ28xH+xGBW5TE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r&#10;X6YR1+Z61+liV8fn3/Lk9LA/bJaKKK+UPWP0DSn0x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WzsrnVL20tLf/TLmeb7Nb/8AA6/SiOvzz+G5&#10;/wCLieEv+wnbf+jI6/RAnFfH59P34Hr4H7YtFFFfKHon6BpT6jh+7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0Pw3/5KH4S/wCwnbf+&#10;jI6/RDqK+B/gXpdtrPxe8O2lx/x7ed9p/wC+I5JI/wD0XX3z2r4vPJ/voHrYH+GFFFFfMHpH6AQf&#10;8e4+lTVDB/x7j6V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F/Z3/5Lb4d/67Sf+k8lfdfpXxR+y3o/9qfF+0l/58YJLn/2T/2pX2v6V8Pnn+9f&#10;9unrYT4B1FFafhfT7bVPFOkWlx/x7T3sVt/33JXzh6R902f/AB6W/wBKtUyOPyx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2/sj/APJUbv8A7Bkn/oyOvsWvk79jvR/tXinV9R/58bKO2/77k/8AtdfWNfn2cz/2&#10;o9vCfAFbfgf/AJHbw7/2E7b/ANGViVt+B/8AkdvDv/X7bf8AoyvFO0+6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6R/Yz/4/fFv/XC2/wDalfUJHFeB&#10;fsdx/wDFE6vN/wBRP/2nHXvo4r86zSftMbM9/DfwArb8Ff8AI7eHf+v22/8ARlYldX8J9L/tn4ie&#10;HbT/AKbfaf8Avj95XknSfb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P7I+l3Nh8PLu7n/wCPa+vZLm3/AOAfu69wHavK/wBl/wD5JBpH/Xa5/wDR&#10;kleqf4V+Y46fPipnv0vggLXd/A//AJKj4d/67Sf+i5K4Su3+CH/JUvDv/XaT/wBFyVxHSfZ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3z8E9OtrD4XeHfs/8Ay3sorn/v&#10;v/WV3B6Vz/w/0f8A4RzwT4d064/5YWUddB6V+W1p89eZ9HD4Ba9R/Zvtbe4+IWZxnybR7i3/ADry&#10;6vV/2Z/+Shn/AK8pf/adcxqfV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O70+zt7m/vrSG3/wCPmemd61/B&#10;H/I7eHf+v22/9GVnP4Bn6IaXH5VjaQ/9MYqs0UV+UH04V7b+y1YW1z4m1i8P/HzBBH/4/XiVe6/s&#10;r/8AIZ8Q/wDXKH+b0AfS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Kea7z4&#10;Dx+b8X/Dv2j/AJ7f+05K4PpXrH7L+l22qfF+0+0f8uUMtzb1xYufs6E/8BrR+OB9s0UUV+Yn0YV9&#10;Ifsu2Vu2h6tdf8vP2gQE/RBXzfX0z+y3H5fhbVh/0+/+yCgD22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HGa9&#10;0/ZD0f7V8RLvUf8Anysv/Q68LHIr6U/Y30u5/wCKi1H/AJdv3dv/AOz15WZz5MLM6cP8Z9O0UUV+&#10;cnvhX1r+zt/yS+y/67y/+h18lV9kfBHTBpnww0cf894vtH/ffNAHf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P0r60/Y/s7m18E6&#10;vNcf8e097/o//fuvkv8ApX25+zHZ3Nh8INI+0f8ALeaW5/77krwc5n/sp3YT4z1Wiiivgj2gr7Y+&#10;FcbRfDrw9FLywso6+J6+9NF/5A9l/wBcI/8A0AUAa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FffnwXj8r4XeHYf+nKOvgOOPza/SDw/+60TSP+uMX/ouvlM+&#10;n7kKZ6WB+M0aKKK+PPWLeh2f2/W7S0uP+PaeaL/0ZX3nBAtraiGHpGMAV8QfDvS/7Z8baRaf8972&#10;P/xz56+5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+D4/N8U6R/1+x/+jK/R0dK+CvgPH5vxf8ADv8A13/9p196Dp1r4vPJ/voUz1sD8AtF&#10;FFfMHpHffA/TJ9S+J2lGH7sA+0nPpX2RXyh+zZH/AMXD87/pykr6v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f2Uz/wAXf/7cpa+0a+Uv2O7fzfFPiKb/AKco/wD0ZX1bX59nM/8Aaj28J8AUUUV4p2nuP7Kv/Ic8&#10;Qf8AXGP/ANDNfSteA/sr2luLLxBeD/j4E8du30xXv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t/Y3j/4pfxF/wBfsX/ouvoTpivJ/wBl+zubD4Q2f2j/AJbzS3NesDtX&#10;5rmM/aYqZ7+H+CAtFFFecdJ9V/s12kMXw9MoA+0TXcpn+tet1wHwR023sfhppBg+5Mvn/iT/APWr&#10;v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1FF&#10;SWdv9qvrSG3/AOW9ZAfffwf0u50b4XeHbS4/4+YLKuxBzWd4fs/sGiaRZ3H/AB9QQxW3/kOtAdK/&#10;La0/aTnUPpIC0UVb0u3+1X1pDcf8t54qzND7b8Eadbad4N0i1tx/o6WkYH/fNdBVKws10+1t7aEY&#10;t4o9oq7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UV0Hw/0f8At7xtpGnW/wDy3vYq5+vSP2c9H/tn4v6R/wBMPMuf++K58RPk&#10;oTqGsPjPumiiivyw+jCum+GNnb33xC8PRTDNv9sjwK5mu2+CulXGqfE/SvJ+7DN9oP8AwCgD7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o4zXun7Iel21/8RLu7uP+Pqysv9H/AOB/u68LHIr6c/Y30+2+w+Irv/l58+O2&#10;rysznyYWZ04f4z6Vooor85PfCvT/ANnT/kqFp/1wl/8ARdeYV6f+zp/yVC0/64S/+i6APr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ema+0P2V9L+wfC7zriz+x+feyXP/XxDXxfX358F9LudG+F3h2zuP+Pn7F/6H+8r53PJ&#10;/uIUzuwnxna0UUV8Me0Fel/s5/8AJUrT/rjL/wCi680rsvhFfXFl8T/DzQnCyzfZyfQPQB9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Wzt/tV9aQ/896/Rzw/p/8AY2iaRp3/ADwhjtv++I6+A/hnpdtr3xD8O6dcf8e097FX6GdT&#10;Xx+fT+Cmelgfti0UUV8oesFb/wAP9UttG8baReXH/HtBex1gVPp8n2W+tJv+m1AH3/RVHTbxNStL&#10;W6g/4954hMPfcMir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6j+zPpdtqnxe0jz7P7Z5Hm3P/fEf7uvuGvlL9juzuf+&#10;Ep8RXf8Ay7fYvs3/AJEr6t7V8FnM+fFHt4T4AooorwTtCiiigD7X+FuqDWvh/wCHro9Tb4/74yn9&#10;K6+vH/2bdXF/8PDZtdBrizmkAXvBE3MYr2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rH9jvR/svhfV9R/5/r37N/3x/wDvK+gOrV5X+zPo/wDZfwg0ib/n+nluf/af/tOvU/Wv&#10;zbMZ+0xUz36XwQHUUUV5p0hRRRQB7Z+y/wCIBaeKNV0k8C9i+0H3mXj/ANAxX01XxF8Lte/4R74g&#10;6Td4Fpb+d9nnDdPKf5Hr7d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1FFXND0+5&#10;1TW7S0t/9MuZ5ov9FrID7++Gen22l/Dvw7Db/wCh232KL/x+PfXS/SiOPyv3NvR19q/Lpz9pP2h9&#10;GLRRRWRqFFFFACRyeVX3D4B1oeI/CGkaiMEy28e718xfkf8AUV8P19H/ALL3iI3Wkapos2P3E32i&#10;H3D/AH/1/nQB7v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Xmu4+B+l3Os/FHw7Db/8sL2K5/74/eSVw9e0fsn6P9v+KP2v/nyspbn/AL7/AHf/ALUrixc+&#10;TCzqGtH44H2TRRRX5ifRhRRSeZ/yxoAWiiigArsvhD4qHhDxraXRANrPi3uP+uT9K42kjk8qgD9B&#10;6K4n4S+L/wDhNvBVndzYN3Cfs9wD/wA9U612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V8J3FtYeKNIluP8A&#10;j2gvY/8A0ZR4s1i58R+KNX1G4/4+r6aS5/0esuis+T3/AGgxKKKK0EFFFFABRRRQAUUUUAL1r6I/&#10;Y78SfZdb1fQrj/lvD9pt7X/ll8n+sr53Ndp8G/Fn/CG/EPSNR/5dvO+zXH/XF687HUfb4WdM1oz5&#10;Jn37RSf62lr81PowrrvhLq/9j/ELw9dznFt53X/f/d1yNPt7j7Le+db/APHzBQB+gdFY3hfVl1zw&#10;zpmoQ/duIY2/xrZ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+/Bvx&#10;Z/wmXw70jUf+Xnyfs1x/12T5K7ToBXyv+yH40+y63q/h24vP9f8A6Tb/APXb/lpX1QelfmuOw/sM&#10;VOme/RnzwFooorzjpPqj9mzXl1DwOdPbieylwf8Agfz/ANa9er5L/Z68TnQ/Gos5ji21SIW+f+m2&#10;fkr6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z4P8AElz4N8UaRq9v/wAuM1fohpeo&#10;W2qWVpd2/wDx7Tw/aa/NfP4V9gfsp+NP7e8E3eh3F5/pOl/8e/8A1xr5jPMP7SH1g9LCT9/2Z7jR&#10;RRXxZ6xPZ3n2C+tLu3/4+YJvtNfcvhXX7fxRolpqNueJ4ga+E6+hf2YfF2bO68PTnGP9It/f/npQ&#10;B9A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feu4+C/ji58B/EPSLz/AJdp5vs1x/1xeuHPpRms60PaQ9mOE/Zn6YRyebR/OvK/2c/i&#10;J/wm3gm0huP+Qnpf+jXH/tOSvVSOK/Ma1KdCc6Z9HCfPAK3/AAJ4ruPBXii01aDkQ/8AHx/1xrAo&#10;rmND760++g1Oyt7q3IMEwyKuV47+zj4w/tjwodIuDi60zgf9cu1ex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q/s3+PP+EI+Ifk3H/IM1T/Rrj/2nX251r8z45PKr74+CfjT/AITf4d6R&#10;efbP9Jgh+zXH/XZK+PzzD/8AMQelhJ/8uzuaKKK+UPWOr+GHi/8A4Qnxraaj/wAu3/Htcf8AXGvt&#10;SB1mjE0XSQZya+AK+uPgV42Pi7wWI7gj+0rEi3n/APZP0oA9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a9&#10;s/ZX8ef8I542/sO4/wCPbVP/AEdXidWNP1C50u9tLu3/AOPmCb7TXNiKPt6M6ZrCfs5n6UCjp71z&#10;/wAP/FH/AAmXgnSNX/57w10H0r8ynD2c/ZnvC16N8CPGf/CJ+NfJuOLa9/0ec/8AouvOaKyNT9Bq&#10;K5L4b+JB4s8FaVqJwWMOJ/aRcZrr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K/sh+OP+Qv4XuLz/AKebf/2pX0724r86vAfij/hDfG2k6v8A8+M1&#10;fohZ3n2+xtLy3/49p4ftNfBZzh+St7T+c9vCT54EtFFFeCdp9Kfsva8t14Zu9K+1DME32iC37iF6&#10;9yr5T/Zp1v7F40Nn/wA/0H/oFfV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tfbn&#10;7Nfiz/hI/hdaQ/8AL1pf+jf/ABuviKvef2R/FFzYeNrvQ/8Al1vYPtP/AHxXi5tS9vhf8B1YefJM&#10;+uaKKK/Pj3jb8CamNH8a6TdQDiG9jr7rr8+a+4/AWsf294M0jUP+e9vGaAOj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39pnWRY+CrazH/AC+X&#10;GP8AvjmvYq+Zf2ntcF14l0fSBnFvD58+f9V83FAHidFFFACdK/Pf4qa5/wAJH8RPEWo/8972T/xz&#10;5K+7PHmsW2g+CdX1G4/49oLKX/j3r86+nWvq8ho/HUPJx0xKKKK+wP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6Cuk+F+uf8I58RPDuo/88L2Kubojk+y/voKznDnh&#10;7McD9MBR0965/wAB65/wlHgnSNR/572UX/HxXQfSvy2cPZz9mfRC19Ufs4+IF1TwM1o3+vspuc9M&#10;P9z9K+V69t/Zg1cW3ibV9ON2CJof9HtT/sVkan0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xn8atY/tn4n6tkfajD/AKPAB6pX2BqM4t7G5n/5&#10;5xOf0/8ArV8Gahefb767u/8AnvNJc/8AfdAEFFFFAHjX7VHiT+xvhd9k/wBK+06pNFbf6P8A+RK+&#10;M+5r6E/bE1zzdb0jSLe8/wBRDLc3Fr/v/wCrr56Ar9BymlyYWB4OLn74UUUV7R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k/sp+JP7Z+Hf8AZ3/Lzpc//kF/&#10;9XXtPXrXyl+x/wCJPsut6vodxef8fsP2m3/67J/9rr6sJr86zSl7PFTPfw8/aQFrt/gprf8AYXxD&#10;0mX/AJ7/AOjf6R/t1xFT6fcfZb60m/54TV5J0n3/AEVQ0u+XUrC0uQMedDHOP+BjNX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D436yNF+Gmryf891&#10;+z/9918cV9J/tPausOiaVpwuwGnn+0NbgYzEnU182UAFFFUtY1D+y9Eu7v8A54QyXP8ApFAHw38e&#10;PEn/AAlHxR1eb7Z9stoJvs1v/wAArz884qxqmof2pe3d3cf8t5pLj/vuq/0r9Sow9nCFM+YnP2kx&#10;KKKK6R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3vwL1z+w&#10;fij4dl/48/Pm+zXH2j/ni9feh7dq/NOzuPsF7aTf88Jq/SDQ9Q/tTRLS7/57wxXP/fcdfF55R9+F&#10;Q9fAzLtFFFfMHon2J8DdVGpfDLSP+mK/Z/y//XXoVeEfsv66JdH1XSvtKnyZ/tENv3Abl/1r3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T9pfWPt/&#10;jazsz/x7WUH/AKHXkldP8S9T/tj4h+Ibv/p9/wDQP3dcxQAg5rzv9oTWP7G+EPiL/pvD9m/77r0U&#10;cV85ftkaxbRaJ4d0n/l5nmkuf++Pkr0cDR9pioUzmrT9nA+WqKKK/Sjw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FIzX3B+zfrn9vfCHSP+nHzbb/AL4r&#10;4fFfTn7HfiTzbLxFodx/yw8u5t/+eX/POSvBzml7TCndhJ++fStFFFfBHtHrP7NeqfYfiCbM/wDL&#10;/BKP++Pnr6tr4c+Heqf2F420m7uP+PaC9jr7j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rXb+30bRby7uGFvbwwuSfTitWvNPjzrD6X8MNWMOP3+y2P0c/N&#10;+lAHyPcXH2q9864/4+Z6ZRRQAnSvi/8Aao1z+1Pij9kt7z7Za2MMVv8A9e83/LSvtCSTyq/O/wCI&#10;msXOveNvEWo3H+mefeyf+Ofu46+jyOHPWnUPOxc/cOeooor7g8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a9c/Zf8Sf2D8UbS0+2fY7bVIJLb/43/wCR&#10;K8j/AK1seB9Y/wCEc8baRqNv/wAsL2KufEQ9vQnTNYT9nM/Rmiiivyw+jH28n2X99X3V4Y1Aat4Y&#10;0y7z9oE0EbE+vHWvhKvrj9njUxqfwxtIQObKaS3P/of/ALUoA9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C/ap1X/QfD+m/89Z5Lj/vgbP8A2rXvtfJ37SOs&#10;fb/iD9k+2D7LZQxnj/l3moA8qooooAwvHmsf8I54J1fUf+PzyLKWvzrPSvsz9qzWLaw+F32T/l6v&#10;po7a3/4B89fGfavtMjpezozqHi4ufviUUUV9O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gvwn1z/hI/h34d1H/pyi/wDHP3ddZjNeL/sn65/a&#10;nw8+yfbPtl1ZXsv/AG7wv/q//ate0+9fmOLh7OvOmfSUZ+0gFfQP7K+pg/8ACQ6cf+PjMdwf5V8/&#10;V6d+ztq/9mfEK0hzi2vYZLf/AON1xGh9c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D/xK1Iat8QvEN1MMAXkgA/3P3dfZHiXVINH0HUtQuDiCCBy35V8If62g&#10;BaKKKAPmL9sjXP8AkXdI+2f6N+9ubi1/8hx1814r1D9pjWP7U+L+rw3H/LjBHbf+1P8A2pXl+cCv&#10;0rLocmFgeDiJ88xKKKK9E5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6N/Y31jytb8RaT/y7TwxXP/fHyf8AtSvqUCvhL9nvXP7B+L3h2b/nvN9m&#10;/wC+/wB3X3bXwWc0vZ4r2n857eEn7gVt+DNY/sHxRpOo/wDPC9jrEp8cnlfvq8E7T9A6KwfCuojW&#10;PC+k3+Rcie0iYn3KfN+tb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A/GzVTo3ww1mWH/ltF9m/wC+/k/rXxvX0j+1Jqgi0LSdOX/j4nn+0D/tnx/7Ur5uoATr7VHc&#10;SeV++qQ+9cv8UNc/4Rz4eeItRt7z7HcwWUv2f7R/z2rWEPaT9mZHwX4s1T+2fFOr6jb/APHtfXsl&#10;z/33JWWRmgUHFfqUP3Z84JRRRW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3Q9QudL1u0u7e8+x3ME0X+lV+kFneW1/Y2l3b/8AHtPD9pt/+B1+&#10;adffnwX1j+3vhd4du7j/AJ8vs3/fH7v/ANp18pn0PchUPSwMztaKKK+PPWPrj9nrVRqfwytYgMGy&#10;mktz/wCh/wDs9enV8+/sr6uPsWq6SboFR5dzb23p/wA9D/6Kr6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W/2odQuZvGllaf8u0Nl/6HJ/8Aa68drsvi/qh1n4he&#10;IZoObfzvsx/4B+7rjaAErxv9rDWPsHwu+yf8/t7Fbf8AfH7z/wBp17J3r5b/AGyNc82+8O6Rb3n+&#10;ohlubi1/9Fyf+ja9bLIe0xUDmxE/ZwPnKiiiv0U8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6ivrj9kPWLa68E6vp3/LzZXv/AKHH+7/9&#10;F18j57V9Afsd659l8U6vpH2z/Rp7L7T/ANtkk/8AtkteLm0OfCzOrDz98+saKKK/Pj3j1X9mrVxY&#10;fERbUjJvLOS3HsU+f/2nX1jXw58ONYOg+NdJuxefY7aC9j+0Z/54/wDLSvu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Z38q3J9qmrivivqqaP8PPEEs2BugMIA/2zsT9T&#10;QB8a6hqFzql9d3dx/wAfM88tz/33UFFFABkV8RftOax/avxf1eH/AJ8YY7b/AMh7/wD2pX25JJ5V&#10;fnP441C21Txt4iu7f/TLae9ubm3/AOuPmfu6+jyOH76dQ87Fz9wxqKKK+4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eleifs96xbaN8X&#10;vDs1x/y3mltv++49kded/WtDw/qlzoOt2mowf8fNjNHc2/8AwCuarDnhOmOE/ZzP0hoqKOT7V++t&#10;/wDj2nqWvy0+nHxyeV++r7v0LUF1jRrK/HAvII7jH++gNfBtfYnwT1N9T+GmjyS3Yu7iDzLdnP8A&#10;syED/wAcxQB6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R/tLamLH4ef&#10;Zf8An+vIrb/2p/7Tr1yvnD9qXU7a4vPD9oDuuLeKWee2/wB7ywn6g0AeEUUUUAYXjjWP+Ec8E+It&#10;Rt/+PmxspLn/AL4jr86/evtT9qTWLbS/hBeWn/LzezxW1v8A9/PM/wDRcdfFZ7V9pkcP3M6h4uLn&#10;74lFFFfTn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9+/BvWP7e+F3h27/wCnKK2/78/u/wD2nXaYzXi/7J+uf2p8Lvslxef8eN7L&#10;b/8AbH/Wf+jPNr2n3r8xxcPZ150z6SjP2kAr6U/Za1cXHhjV7HHMN6J/++0/+118117R+y9q32bx&#10;Vquni6DW09l55z2lST/7ZLXEaH0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n7Q+q/2h8ULuL/nygit/wD2p/7Ur67r4Y+Ieof2n418RXYvPtY+2yf9+fM/d0AYFFFFAHzl&#10;+2RrHlaJ4d0j/l2nnluf++Pk/wDalfLea9o/a01S2v8A4o+Tb3n/AB42UVvcf9dv3kn/AKLkirxf&#10;NfouWQ5MLA8HET98SiiivW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6J/Y31jytb8RaR/z3hiuf++JNn/tSvqjvXxH+zHrn9jfF&#10;60h+2fY7a+hkt7j/AL974/8AyJHFX270r4POYcmKPbwk/cCu2+CWqW+l/E7w/NN1nm+zj/gceyOu&#10;Jq/oGpjQta0nUIBm4spo7gj/AHK8A7T73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jxFqY0PQ9V1I8/Y4Jbn/AL5jzXwhX2L8bL64034X+ILiHBbyY4AfZ5UR/wBDXx1QAUUV&#10;W1TULbRrK7u7j/Q7aCGW5uP+AUAfA/xk1j+3vij4iu7j/n9ktv8Avz8n/tOuP7YqS8vLm/vry7uP&#10;9MuZ5vtNxUfY1+r0YezhCmfMTEooorQ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74H1e20Hxt4d1G4/49rG9trm4/wCASV+inQ1+&#10;Z+MV+jnhPWP7e8LaRq9x/wAfN9ZR3P8A33Hvr4/PofBUPSwP2zVooor5Q9Y+2PhvqEOp+APDc0Eg&#10;uVNlGPqUQI//AI+DXXV5d+znqw1P4YWkQ62U8luf0f8A9qV6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HftRX8EPg3S7TI8+e9zgf8APJI3z+skf5181V7j+1Tqon13w/p+OYIZ&#10;Lj/vt9n/ALTrw6gArhvjhrH9g/CDxFN/z3svs3/f793/AO1K7jvXif7WmufYPhdaWkF5/wAft7Fb&#10;XH/XFPn/APRkcVduEh7TFQpnNVn7OEz46ooor9OP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FfcH7M+qW1/wDCDSIbe8/0&#10;mymltrj/AL+SSf8AouSKvh/pX1Z+xvrHm+FvEWkf8+N7Fcf9/o9n/tOvBzmHtMKd2En759C0UUV8&#10;Ee0fRH7LGo3D6f4i08kC2gniuAT6yeYH/wDRde/V8ofs038Fr8RbiOZtq3dpLBCP70u9Hx/3xGD+&#10;FfV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e/H/AFY6l8T9XibHkWUMdvAQ&#10;Ov7vf/6HJLXndbXjW7t9S8Z+ILqE7rea8ubiA+u+SsWgANfK37ZmqW0ut+HdO/5eYIJbn/vuSNI/&#10;/RdfVNfFX7Umsf2p8Xruz/6BcNtbf+Q/P/8Aale1k0PaYo4sX8B5FRRRX6C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L2r&#10;3j9j/XPsvjbV9I+2f6Ne2X2n/tskn7v/AMhyS14P36V3nwD1i20b4veHZp/+e32b/v8ARyRx/wDk&#10;SSvOx0OfCzpmtGfJOB960UUV+an0Z2Xwd1YaR8UPDspGR5/2f/v98n/tSvtSvgDS9QudGvrTUbf/&#10;AI+YJ4rm3/4BX3/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69qy6LoWr6gRkWUEk&#10;5H+5HvrUrgvjRqkumfDHxDLb43tAIOPSSRI3/RzQB8bUUUUAJ17V+e/xU1T+2fiJ4iu/tn2z/iZ3&#10;P2e6/wCmKSbI/wDyHX35rGqW2g6Jd6jcf8e1jDLc3H/AP3lfm3X1eQw9+dQ8nHfYEooor7A8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Vzw/rH/COa3pGr2/8Ax82U0Vz/AN8Sb6p0VkB+l4o6e9c38M9U/tn4d+Hbu4vPtlzP&#10;plt9ouv+m3l/vP8AyJXSfSvy6cPZz9mfRi19r/DPUYdT+Hnh6aCQXO2yjhY/9NEXY/8A48CK+KK+&#10;sv2cNWGofC+0i72U8lv/AO1P/alZGp6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iX7&#10;UN/DD4R0uz3Dzp7zJXH/ACxWN9//AKHH+de2182/tUaqJ9c8P6fjmCGS4/77fZ/7ToA8LooooA4L&#10;46ax/YPwh8RXlv8A8+X2b/v9Js/9qV8F96+xP2uNU+y/C60tLe8/4/tTi/0X/n4hSOST/wBGeVXx&#10;3X3ORw9nhfaHi4v4xKKKK+iO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tn9l/ULa6+EGkQ2//AB82M1zbXH/fyST/&#10;ANFyV6v6188fsb6x5vhfxFpH/PC9iuf++4/L/wDadfRHRq/Nsxh7PFTPfpfBAWvoj9lXUrh9P8Ra&#10;ecC3gniuBn1k8wP+sdfO9ewfsyX5tvGl3Zi8xbT2Uv8Ao/8Az2mSROf/AEbXmnSfU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X7Req/2h8TLmL/nyt4rf/wBqf+1K+ta+H/iTqB1T4g+I&#10;Zjdi7P2yTgdoUk/d0AczRRRQB8xftmahbS33hK0/5eYPtNx/2xfy/L/9F182elex/tYax/anxR+y&#10;f8+VlHbf+1P/AGpXjdfouXQ5MLA8HEfHMSiiivWO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ef2P9UuYvG2r6d/y7&#10;T2X2m4/4BJH5f/oyvrntXwt+znqn9l/F7SP9M+x2s/m21x/37k/d/wDfzyq+6a+CzmHJij28J8AV&#10;2Xwd1S30f4n+HpZ+vnfZhn/bj2f+1K42r+gan/YWtaTqB5FlNHcf98Sb68E7T73opkcnmC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Rvr6306yubm4wsEURmlPXjGf6V8FPX2n8V9TXSPh34iu&#10;iM5s3h/F/kH/AKHXxTQAUUVFJJ9l/fXH/HtBQB8D/GjVLnWfij4imuP+WF7Lbf8AbFPkjri+9WNY&#10;vLnVNbu7u4/0y6nmk/0qq+eeK/UqMPZwhTPmJiUUUV0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V8H6pbaD4o0jUb&#10;j/j2sr2K5uP+ASeZX6ORyebX5n4xX6MeD9Y/4SPwvpGr/wDHn9usorn/AL7jr4/PofBUPSwP2zZo&#10;oor5Q9Y+5PBGoXGreDfD97c4FxPZxTTfUx/410Vea/AbUjffDDSN14t3LB5kBJPQBzsT/vjbXp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XftF6mNM+GF3F3vZo7cf+h/+06+Sq+i/2p7yaKx8&#10;PWi4+zzzSE/8B8s186UAIfyrl/ipqFtpfw78RTXH/Ht/Zktt/wB9x+XHXUYryv8AaY1S20v4Q6tD&#10;cf8AL9NHbW//AH88z/2nXTh4e0rwpmU/gPiKiiiv1I+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hr7t/Z/1&#10;i5174QeHZrj/AJYQfZv+/Mnl/wDtOvhLrivr39kO8ubr4d3cNx/x6wanJ9n/AO/cclfOZ5D2mFO7&#10;CfGe60UUV8Oe0fSn7LV9bTeF9WtP+XiG9+0N9Hjj/wDjde5V81/ss6nbR61q+m/8vM8Edx/3x/8A&#10;vK+l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Xv2oZxL410mMf8srLP/kR68arufjjqNtqP&#10;xP1eW3/5YmO3/FY9lcNQAncV4H+2JrH2XwTpGnf8/t79p/74j/8Atle+HqK+U/2yNUuZfFPh3Tv+&#10;XaCy+0/9tnk8v/2nXrZZD2mKgc2I+A+eqKKK/RTw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HetfRf7Gd5/pv&#10;iKH/AKY23+i/9/K+c69g/ZT1C20/4o+Tcf8ALeyltrf/AK7fu3/9p15OYw58LM6sP8cD7Rooor86&#10;PePR/wBnvVP7L+KNpD/z+wyW3/tT/wBp19f18N/Di/uNN+IXh6SEZuDeRgj/AH/3dfc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l69fDRdF1XUD1t4JLn/vmP/wCtQB8SeL9TGu+KNW1Ef8tr2S4r&#10;Ip9xJ5v76mUAJ1r4n/akvLm6+L93Dcf8e0ENt9n/AO/fmV9sdq/Pv4uXH2r4o+Ipf+Pz/TZP/Rlf&#10;R5HD9/Ooedi/gOSooor7g8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a7T4J6xbaD8UfDt3cf8e3n/Zv++/k/&#10;9qVxfPernh/VP7B1vSNR/wCfKaO5/wC+JPMrmrQ9pCdMcPjP0loqK3k+1WPnf896lr8tPpx9vcXN&#10;rfedb/8AHzBX3zYv5lnbn1iH8hXwHX2j8J7+31L4feHp7cj/AI84oMH1QYegDt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L+LeoT6X8PPEE1r/wAfH2fH/ffyV2leT/tHXk9t8Pc2+MT3kdvL/u4f+tAH&#10;yjRRRQAkknlfvrivzX1D/j+u/wDrvJX6CfEzULbS/h34imuP+Pb7FL/4/Hsr88+1fYZDD3J1Dycd&#10;9gSiiivqzz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Efh/rFz4j8E+HdRuP+Pmeyjuf/IddAPzrzf9&#10;nvWLnWfhD4dmuP8AlhD9m/74/d16Rivy3EQ5K86Z9HD4Ba+q/wBnDVLa9+Hn2UH57OaQT5/2/n/r&#10;XypX0T+ytrPmWPiDTf8AnjPHcf8AfY2f+0q5jU99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D/arn&#10;H2Lw7F6zSf8AtOvfK+Wv2oLy2ufGlnDbnNxDZfv/AKeZQB49RRRQB5d+0pqltpfwg1eG4/5ffLtr&#10;f/v5v/8AadfD9fXn7XmqW1r8O7TTv+Xm+vf9H/4B/wDvK+Q8/pX3uTQ/2U8XF/GJRRRXvH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Xv7IeqXN/wDDy7tLj/j1sb3/AEf/AIH89e6dzXzH+xneXP27xFaf&#10;8uv7u4+y/wDfyvpwdTX51mcPZ4qZ7+H+AWvaf2XtWFv4n1bTj/y+Q7v+/f8A+8rxavQvgFqg0v4n&#10;aVDD92+Etsfp9/8A9p15J0n2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b/HbU7bU/ifq3kdYfLtz&#10;/wAAjr7Ir4U8b6mNd8a6tqA6TXklAGJRRRQB8vftkax5t94d0j/nhDLc/wDffyf+06+b++a9s/a0&#10;1j7f8RLS0/58bKL/AMf/AHleJjg1+i5ZDkwsDwcR8cxKKKK9Y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239ke8uY/ijd2n/LtPZSf+OeXX2LXwl+z3eXNr8X/AA79n/5bzSW1x/37r7tr4LPIf7Ue3hPg&#10;Ct/4f39zpfjbSLuD/j5+2x/+P/u6wKfb3H2X99b/APHzBXgnafoHRVHTH8yxtpP70MdX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Gqagum2F3ckZ8mCWc/wDABXwfeXH2q+u5v+e81faXxN1T+xvAGv3cXLfZ&#10;yP8AvvCf1r4moAKKKKAPhL9ojWP7Z+L+rzf88P8ARv8Avj5K87roPiJrH/CR+NvEWo/8efn3slc+&#10;a/U8PDkowpnzk/jEoooro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+H95c6f428OzQf6Hc/bY/wD0&#10;ZX6KdDX5n4xX6SaH/wAgS0/64x/+i6+Pz6HwVD0sD9su0UUV8oesfbPwq/5J14d/68o662vLf2dZ&#10;xL8MLOLvFPIP/Ihr1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H9obUJ9P+GN4Lf7000cH4E//Wr5Hr6U&#10;/ak1Ca08MaXZr/x7z3HP1TmvmugAqlrGof2Xol3d/wDPCGW5/wC+Ku1y3xU1j+wfh54ivP8Aj8/0&#10;KX/x/wDd1pCHtJ+zM5n5+ahcfar67m/57zVHRRX6kfNjaKKK1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U1+gHwjvLm/wDhd4dmn/0y5nsoq/P88V9ufsx3tzdfCHSPtH/LCaW2/wDIlfO55D9xA7sJ8Z6r&#10;RRRXwx7R9Gfss6jbjQtWtP8Al588T4+qCveq+Zf2XNQtYvEusWjY8+eCPyc+iV9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P7U93crrGj2X/LuIJLg/9/K8Pr039oyTHxNuR/07xV5lQAg5/KvL/wBpDWP7&#10;G+EOr/8AT95dt/33XqB714X+15rH2X4d2mnf8/17/wCgV24GHtMVA5qvwTPkKiiiv048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PI96+tP2P7y5l8E6vDcf8esF7/o//AH7r5Mr6L/Y3vLn7d4it&#10;P+XbyY7n7LXi5tD2mFmdWH/jH1LRRRX58e8ek/s/anb6Z8TrUTHDTwyW4+tfXtfEHww1S20b4h+H&#10;buf/AI9vO/8AQ/3dfb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kk8sUAfFXxeff8UPEI9LzFcjV/wAQSebr&#10;d3N/02lqhQAg5zXzX+2Rqlt9h8O6d/y8/vLj/wBkr6UHFfI/7YGoW11420i0t/8Aj5gsv9I/4HJX&#10;tZTD2mKgcWI/gHg1FFFfoJ4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LnkGvbP2S9UubX4iXdp&#10;b/8AHtfWUv2j/gFeJnrXon7PeqXOl/F7w79n/wCW832a4/641xY6HPhZmtH44H3bRRRX5ifRlvS7&#10;z+y760u/+eE0dz/3xX3fp9yL6yt5v+esWa+Ba+4/A2qf274L0jUdv2b7RZxnHpxQB0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keKJBD4W1eSXgCzlz/AN8GteuG+NEnl/DHxCf+mB/pQB8ZUUUUAJjFfEf7TmoW1/8A&#10;F/V/s/8Aywhjtv8Avivtwfzr4D+NFx9q+KPiKa3/AOf2Wvo8jh+/mebi/gOKooor7g8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FdJ8M9YudB+Inh3Ubf/lhexf8Aj/yVzfpVjR9Q/svW7S8/54TR&#10;3P8A3xWc4c8BwP0poqtp959vsbS7/wCe8MVzVmvyg+nCvsX4Gat/avwy0c/88Abb/vivjqvp/wDZ&#10;k1SW58FXdm+M2d4R+D80Aez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kH7St1BD8PRCcfaJ7yPyB7pXr9eA/tUXd&#10;uLLw/Zn/AI+BPJcL9MUAfO9FFFACGvzf8Sf8hvV/+v2T/wBGV+hnij/kV9XH/TlL/wCi6/OPNfV5&#10;DD4zycd9gSiiivsDz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0R8B6xba94J0nUbf/j2&#10;nso66AfnXB/Ae4trr4Q+Hfs//PGu8xX5biIcledM+jh8Ate+/sq6oA3iHT8fuD5c4/8AQP6V4FXr&#10;37Mup3Ft42u7Q/8AL7Z/+gVzGp9U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B+1FdW7+JtJhJzcw2hM+PQmvp+v&#10;kP8AaFvLe6+J115X3oIIrc0Aea0UUUAcl8XNUudG+HniK7t/+PmCylr8+/619yftIax/Y3wh1f7P&#10;/wAt/Ktv++6+G84r7TI4fuJni4v4xKKKK+nOE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7R/ZT/5JDaf9fstewDtXzv8Asbyf8Uv4i/6/Y/8A0XX0R1xX5rmMPZ4qZ7+H+CAtd18DtUn0v4na&#10;V5WNsw+znP8At1wtbfgjU7nR/Guk3cHIgmjrzjpPu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JPitd29/8AELxD&#10;NBzb+dX2rJIIEMkpxj0r4O8QXH2rW9Xmt/8Aj2nnl/8ARlAFCiiigDxL9rTVLa1+F32S4/4+b29i&#10;+z/8Ar47HU19Sftkahbf2J4dtP8Al58+W5/8h18t+tfe5NDkwp4GL+MSiiiveO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6N/Y31S5/tvxFp3/Lt5Mdz/wBtv9XX1LXx9+yPrH2D4h3mnf8A&#10;P9Zf+gfvK+wa/Ps2hyYqZ7eE+AKns7j7BfWk3/PCaoKK8U7T720m9GpaRaXf/PaGOb8wDWhXJfDH&#10;Vpda8B6Bdzf6yS3Gf+A/J/Sut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fxNeW9h4Y1SefiCKCQt+Rr4Rr7L+NOp2+l/&#10;DPWTcfdnh+z/AIvxXxpQAUUUUAfKX7ZEnm+KfDsP/TlL/wCjK+ewK9g/as/5Kj/25R14+OtfpWXQ&#10;5MLA8HEfHMSiiivRO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0n9nPWP7G+L+kf9N/8A&#10;Rv8AvuvujpX53/DfXP8AhG/G3h3Uf+PzyL2Ov0Q7V8PnkP38Kh62E+AWiiivnD0j67/Z+1ObVPhn&#10;Zi4+9DLJb/gD/wDXr0uvCf2W7i4l0PVoTjyIZowv5V7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NftNap9k8E2dj/z+&#10;Xg/8c+f+lfL1e+/tVX8+7w/YLj7OTJcE14FQAUUUUAfBXx8k834veIv+u3/tOuD71seNJPN8beIv&#10;+v2X/wBGVj9uK/U6MPZ0IUz5ifxiUUUV0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s6V&#10;cfZb20m/54Tx1+kGn6h/allaXlv/AMe08Mdz/wB91+a9foh8O9QttU8E+Hbu3/49vsUf/jkfl18p&#10;n0PchUPSwP2zoaKKK+PPWPZP2YL+3tvGd5Zz/wDHzPZjyM+iHn9K+oq+N/gbq/8AZHxP0kf89/8A&#10;Rv8Avuvs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P2k5/M+Ifk/wDPCzjNeUV13xeu7e++IPiGWE5t/O5NcjQAhqnr&#10;EnlaJdzf9MZatmsTx5rH/COeCdX1H/j88iykrSHvzMj88Li4ubq+864/4+Z6joor9RPnBtFFFb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AV94/AP/kkPh3/AK4f+1JK+Dutfav7LeqXOqfC&#10;C0+0f8sJpba3/wCuNfO55D/Zf+3zuwnxnrtFFFfDHtGv4Q1O40PxRpOoQc3EM0YxX3fX5+W8n2X9&#10;9X3b4fvZNQ0HS7qb/XzWsczD3KDP86AN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bh1hQynpGKmrM167t7DRry7nwIIYXLflQB&#10;8N+ILz7frer3cH/HtPNLc/8AfclUKKKAENcX8ZP+SX+Lv+vKSu0615n+0hqlzpfwh1f7P/y38q2/&#10;77krpw0PaV4Gdb4D4aooor9SP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f619k&#10;fsn/APJLv+32X/2nXxvn9a+tP2P9Yubrwtq+nf8ALtZXv/of/wC7rwc5h/sp3YT4z32iiivgj2gr&#10;7T+E+oT6v8PPD9zdf8fBt8f98ZT+lfFlfXf7P+qjU/hpaxgYNlNJbn3/AI//AGegD0u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T+Kf/JO/EX/XlJXWV538dtRm0r4Zas8HLT+XAP8Agbgf1oA+PaKKKAEHQ15P+1B/ySHV/wDrtbf+&#10;jK9YHQ15P+1B/wAkh1f/AK7W3/oyu3A/71D/ABHNW+CZ8TUUUV+nH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p+NfUn7Gf/IE8Xf9drb/ANqV8tnp+NfUn7G9vcxaH4im/wCXaeeP&#10;/wBqV4ubf7lM6cJ/HPo2iiivz498K+qf2av+SdD/AK/Zf/adfK1fRn7K1zNJpGvxN/qYZowv/j+a&#10;APe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x/aD/5JZqn/AF1i/wDRlenV5j+0H/ySzVP+usX/AKMoA+R6KKKAEzkivJ/2oP8A&#10;kkGr/wDXe2/9GV6x0Ncf8ZI/N+F3i3/sGS/+i66cJP2deBlV+CZ+f1FFFfqR84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L/ABCvsn9kv/kl3/cTk/8ARcdfG38Qr7Y/Zj0f+y/hBaTf&#10;8/s0tz/7T/8AadeDnP8Aup3YT4z1miiivgj2gr6J/ZT/AOPDxH/11t//AGpXztX0T+yn/wAeHiP/&#10;AK62/wD7UoA99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H9oX/AJJdq3/XSH/0YlenVwvxn0sax8MfEMX/ADxgNx/3x8/9KAPj&#10;OiiigArG8aaP/wAJH4W1fTrj/l+spLatmkkj82tIT9mB+Z44oOc10nxM8P8A/CL/ABD8Rad/zwvZ&#10;f+Pf/ni/zx/+Q65v61+pwn7SHtD5gSiiit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L/&#10;AK2v0M+Gej/2D8PPDunW9n9j8iyj/wBF/wCmz/PJ/wCRK+F/hn4X/wCEy8baRpH/AD3m/wBI+z/8&#10;8U/1lfoaK+Pzyr8FM9LAw/5eBRRRXyh6wV9Nfsv6bDa+ENTv1x5894bd/wDgHT/0ZXzLX1x+zxpg&#10;0z4Y2kwPN7NJcH/0D/2nQB6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N4o0tfEHhjVdPk4W4gkh/MVs0UAfnzRXV/FTQ/+Ec+I&#10;mr2n/Tb7T/33+8rlKACiiigD5K/a48F/2X4ps/EVv/x63sH2a4/67J/9r/8ARVeBmv0I+JHgu2+I&#10;Pgm70O4/5b/8e/8A12/5Z18B65o9zoOt3mnX/wDx82M32a4r73KcR7eh7P8AkPFxdL2cylRRRXvH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9BRzR+leofB/4F638Rr2zu7j/AEPw1/z9f8/Gz/ln&#10;FXNWrQoQ9pVHCHtD0z9kf4d+V9r8W3//AF7af/7Uk/8Aaf8A38r6UqOzs7awsfsdv/odrB/z71J0&#10;6V+dYvEfWq/tD6OjD2cPZi0UUVxGgkcfm19y+CdKOh+F9Ksfsq2nlWcYlgUdJMfP+tfKHwb8JDxT&#10;8QbSMkC2ssXE+f8AnkvAH519o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n7S3gya9sLPX7a1BaDNvc4P/LLPyfrXzpX&#10;3vf2Ntqdlc2l0ont5o9sq+or47+Knw3ufh/rXlf8wyeb/R7r/wBp0AcZRRRQAh4FeZ/Fz4F6b8UP&#10;9L/489cg/wCXq3/5eP8ArrXpvWkrSjWnQn7SkZzhzn51+MPA+t+A777Jq9n9juf/ACFcVhgV+jHi&#10;jwnpvjLRLvTtXs/tlrPXyv8AFj9mfUvCX2vUdA/4nGmfvP8ARf8Alrbw/wDtSvtMDm0K/wC7q+5M&#10;8mth5wPDqKKK+jO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c1Y0/T7nVL37JYWd3eXP/AD62/wC9rtPhn8F/&#10;EnxLvf8AR7P7Hpn/AD9XH+q/7Zf89K+wPh38I/Dfw0sf9As/9J/6Clx/ra8XF5nRwn7v7Z1UcPOZ&#10;5f8ACf8AZbttL+yav4u/0y5/df8AEr/5ZW//AF1/56V9CRx+VS0Gvh8RiJ4uftKp7MIQphRRRXMa&#10;hT7e3ub+98m3/wBMuZ6ZX0n8DPg9N4cFt4g1k41LB8i07wB+vm/9NOaAOu+Dfw7Hw+8M/wCkgHU7&#10;v5pyT0/uJ+Ga9F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F6Cjmj9K9Q+Ff7P+t/Eb&#10;/S7j/iT6H53/AB9XH+t/7ZVz1a0KEPaVRwh7Q870fR9S169tNOsLP7Zcz/8AHva29fTnwn/ZbtrD&#10;7JqPi7/TLn93/wASv/llb/8AXX/npXrnw/8Ahfonw5sfJ0iz/wBJn/4+Lq4/1txXWV8fjs2nX/d0&#10;vgPWo4T2f8Ur2dnbaXZWlpb2f2O2g/497W3qzRRXzh6IUUUUAFFT2en3OqXv2Ows/tlz/wA+tv8A&#10;va+n/g18GoPB1p/auqkXWtzc5P8Ayw/+z96AMf4K/BUaQLXxDr1qReAZt7Sfkwf9NJf+mn/oFe8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AtlVufelQGAHpUBgAVAAAAZHJzL21lZGlh&#10;L2ltYWdlMi5qcGVn/9j/4AAQSkZJRgABAQEAYABgAAD/2wBDAAMCAgMCAgMDAwMEAwMEBQgFBQQE&#10;BQoHBwYIDAoMDAsKCwsNDhIQDQ4RDgsLEBYQERMUFRUVDA8XGBYUGBIUFRT/2wBDAQMEBAUEBQkF&#10;BQkUDQsNFBQUFBQUFBQUFBQUFBQUFBQUFBQUFBQUFBQUFBQUFBQUFBQUFBQUFBQUFBQUFBQUFBT/&#10;wAARCBNOCA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joK2PBH/I7eHf+wnbf+jKxx0FbHgj/kdvDv8A1+23/oysp/AOB9QftYf8&#10;ePh3/rtJ/wC06+cK+j/2sP8Ajx8O/wDXaT/2nXzhX5SfTn0x+1B/yRS0/wCv22/9FyV8ffxGvsD9&#10;pz/kiln/ANdrb/0XJXx//Ea+9yb/AHU8XF/GJRRRXv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HQVseC/+R28O/wDX7bf+jKxx0FbHgv8A5Hbw7/1+23/oysp/&#10;AOB9QftYf8gTw7/13l/9p184V9H/ALWH/IE8O/8AXeX/ANp14P4T/wCRp0j/AK/Y/wD0ZX5SfTn0&#10;B+05/wAkUs/+u1t/6Lkr4/8A4jX2b+1h/wAkv/7fYv8A2pXxl/Ea+9yb/dTxcX8YlFFFe8c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HQVseC/+R28O/wDX7bf+jKxx0FbHg/8A5GjSf+v2&#10;2/8ARlZT+AcD6g/aw/5Afh3/AK7S14P4T/5GnSP+v2P/ANGV7z+1Z/yBPDv/AF2lrwLwl/yNOkf9&#10;fsX/AKMr8pPpz3j9sDWLm18E6Tp3/Lte3v8A6BXyWOn419Sftl/8gPw7/wBd5P8A0XHXy2On41+g&#10;5T/uUDwMX/HEooor2j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v7Qf/JILT/rvbf+i6+XK+o/2gP+SQ2n/Xa2/wDR&#10;dfLlfkcz6g+3/hfb/Zfh54dhuP8Aj6+xR1+kWmf8eFt/1xj/AJV+ful/8eVp/wBcY6/QLTP+PC2/&#10;64x/ypgfnz+2H/x5fET/AK7Sf+jI6+BK/Q/9rjw3c3X/AAnNp/y8z+bc/wDbH79fnhQB9P8Aww/5&#10;N4u/+vK+/wDalfGx719m/Cv/AJN4u/8Arjff+1K+Mj3r7DIfgmeTjvsBRRRX1Z5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2&#10;b+0B/wAkhtP+u1t/6Lr5cr6j/aA/5JDaf9drb/0XXy5X5HM+oP1W/ZV/5HS1/wCwX/8AG6+uK+R/&#10;2U/+Rztv+wX/APG6+uKYBRRRQB4N+1X/AMgfw9/12k/9p1+SvxY/5KH4i/6/ZK/Wr9qv/kD+Hv8A&#10;rtJ/7Tr8lfix/wAlD8Rf9fslAHWfsz/8lDP/AF5S/wDtOuX/AGoP+Svav/1xtv8A0XXUfsz/APJQ&#10;z/15S/8AtOuX/ak/5K9d/wDXG2/9F172R/71/wBunFi/gPJqKKK+9P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2b+0B/ySG0/wCu1t/6Lr5c9a+o/j5/ySCz/wCu&#10;1t/6Lr5c9a/JJ/GfUH6pfso/8jpa/wDYL/8AjdfXlfIf7KP/ACOlr/2C/wD43X15QAUUUUAeDftU&#10;/wDIG0H/AK+JP5CvyV+LH/JQ/EX/AF+yV+tX7VP/ACBtB/6+JP5CvyZ+Ln/JUfEX/X7JQB1H7M//&#10;ACUM/wDXlL/7Trl/2pP+SvXf/XG2/wDRddR+zP8A8lR/7cpa5f8Aak/5K9d/9cbb/wBF17+R/wC9&#10;f9unFi/gPJqKKK+8P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2b8fP8Akidp/wBdrb/0XXy33r6k+PP/ACRO0/67W3/ouvlvvX5J&#10;P4z6iB+qf7KP/I6Wv/YL/wDjdfXlfIf7KP8AyOlr/wBgv/43X15QAUUUUAeD/tVf8gTw9/13l/8A&#10;Rdfkx8XP+So+Iv8Ar9kr9Z/2qv8AkCeHv+u8v/ouvyY+Ln/JUfEX/X7JQB1H7M//ACVH/tylrl/2&#10;pP8Akr13/wBcbb/0XXUfs1/8lR/7cpa5v9qT/kr15/1wtv8A0XXv5J/vX/bpxYv4DyKiiivvDx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9m/Hn/kidp/27f+i6+W+9fUnx0/5Inaf9u3/ouvlvvX5JP4z6iB+p37Kn/I&#10;5aX/ANgo/wDtOvsGvjL9mTUrfTfGfh8THDT2X2cfXy6+zaACiiigDwf9qr/kCeHv+u8v/ouvyY+L&#10;n/JUfEX/AF+yV+s/7VX/ACBPD3/XeX/0XX5MfFz/AJKj4i/6/ZKAOo/Zr/5Kj/25S1zf7VH/ACV6&#10;7/68rb/0XXQfs1/8lRP/AF5S1z/7VH/JXrv/AK8rb/0XXvZJ/vX/AG4cWL+A8iooor708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2b&#10;8dP+SJ2n/bt/6Lr5b719SfHD/kilp/27f+i6+W+9fkk/4h9RA/Sv9nicXfifwPLB0/d5/wC/dfcl&#10;fn3+x/8Ac+Hv0jr9BKACiiigDwr9qn/kCeH/APr4l/8ARdfkr8XP+So+Iv8Ar9r9av2qf+QJ4f8A&#10;+viX/wBF1+Svxc/5Kj4i/wCv2gDpP2a/+So/9uUtc/8AtUf8lfvP+vK2/wDRddB+zX/yVH/tylrn&#10;/wBqj/kr95/15W3/AKLr3sj/AN6OHF/AeRUUUV96e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vxw/5Ipaf9u3/ouvlvvX1J8cP+SKWn/bt/6Lr5b71+ST+M&#10;+ogfoX+x/wDc+Hv0jr9BK/Pv9j/7nw9+kdfoJQAUUUUAeFftU/8AIE8P/wDXxL/6Lr8lfi5/yVHx&#10;F/1+1+tX7VP/ACBPD/8A18S/+i6/JX4wf8lR8Q/9ftAHSfs1/wDJUf8Atylrn/2qP+Sv3n/Xlbf+&#10;i66D9mv/AJKj/wBuUtc/+1R/yV28/wCvK2r3sj/3o4cX8B5FRRRX3p4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9m/HD/k&#10;ilp/27f+i6+W+9fUnxs/5INaf9uP/ouvlvvX5JP4z6iB+hf7H/3Ph79I6/QSvz4/Y96fDv8A7Z/+&#10;1K/QegAooooA8K/ar/5Avh3/AK/JP/Rdfkz8ZP8AkqPiL/r9r9Zv2qv+RY0j/r7k/wDRZr8mfjJ/&#10;yVHxF/12oA6D9m//AJKjZ/8AXlJWH+1b/wAlfu/+vKOtz9m//kqNn/1xkrD/AGrf+Sv3f/XlHXvZ&#10;H/vRw4v4Dx6iiivvTx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s340f8kGt&#10;P+3GvlvvX1J8aP8Akg1p/wBuNfLfevySXxn1ED9CP2Penw7/AO2f/tSv0Hr89P2Ov+ad/wDbL/2p&#10;X6F0AFFFFAHhX7VX/IsaR/19yf8Aos1+TPxk/wCSo+Iv+u1frT+1R/yLGk/9fb/+izX5LfGT/kqP&#10;iL/rtQBufs3/APJUbT/rjLWP+1b/AMlfu/8AryjrY/Zv/wCSo2n/AFxlrH/at/5K/wD9uUVe9kf+&#10;9HDi/gPHqKKK+9PF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zfjJ/yQW0/64WNfLZ6GvqT4yf8kFtP+uFjXy2ehr8on/EP&#10;qIH6Cfsdf807/wC2X/tSv0Lr89P2Penw7/7Z1+hdZgFFFFAHh37VP/IraT/1+n/0CvyV+Mn/ACVL&#10;xF/12/8AadfrV+1T/wAitpP/AF+n/wBAr8lvjR/yVHxF/wBdv/adAG5+zf8A8lRs/wDrjL/6LrG/&#10;at/5K/8A9uUVbP7N/wDyVGz/AOuMv/ousb9qz/kqH/bnFXvZH/vRxYv4Dx6iiivvTx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zvi//AMkFtP8ArjY18tHoa+pfi/8A8kFtP+uN&#10;jXy0ehr8ol/EPqIH6B/se/d+Hn/bP/0ZJX6GV+d/7H3+r+Hv/XWP/wBGSV+iFZgFFFFAHh/7U3/I&#10;raT/ANfp/wDRdfkr8aP+So+Iv+u3/tOv1q/am/5FbSf+v0/+i6/Jj40f8lQ8Rf8AXb/2nQBsfs6f&#10;8lQs/wDrjJ/6LrH/AGsP+Soj/ryj/wDalbH7On/JULP/AK4yf+i6y/2sf+Son/ryi/8Aale/kf8A&#10;vRw4v4DxqiiivvD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m/FT/k3iz/64&#10;2X/tOvls96+oPip/ybzZ/wDXlZf+06+Xz3r8orfGfUQPvz9jz/jy+Hf/AF2j/wDRklfonX52fsd/&#10;8ePw7/67R/8Aoyv0TrMAooooA8S/am/5FbSf+v3/ANpyV+Svxs/5Kj4i/wCu8X/ouOv1q/am/wCR&#10;W0n/AK/f/aclfkr8bP8AkqPiL/rvF/6LjoA1P2c/+SpWn/XGX/0XWf8Ataf8lR/7hkf/ALUrQ/Z3&#10;/wCSo2n/AFwl/wDRdU/2tP8AkqR/7BkX/tSveyb/AHo4sX8B4tRRRX3p4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3T9otrr9njzoP+hf8A&#10;/bevj89q+nPh/wD8mof9wy+/9GSV8x1+W4iHs68z6OHwH3f+x7/yD/h5/wBfkf8A6UV+kFfnB+x3&#10;/wAgT4d/9fsX/pRX6P1zGoUUUUAfO37Vv/H14b+lz/7Tr8ufjx/yV/xF/wBsv/RcdfqR+1h08O/9&#10;vP8A7Tr8l/iB/wAjt4i/7Cdz/wCjJKAPSP2WP+R21f8A7Bkv/oyOvN/2jP8AktniH/tl/wCk8dek&#10;fssf8jtq/wD2DJf/AEZHXm/7Rn/JbPEP/bL/ANJ46+jyP/ep/wCA83HfAebUUUV9w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vw+/wCTUP8AuGXv/oySvmM19OfDv/k07/uG&#10;Xv8A6MuK+YzX5Zi/96n/AIj6Ol8ED7w/Y7/5Afw7/wCv2L/0okr9H6/Nv9j3/kBfD3/sJR/+llfp&#10;JXOahRRRQB87/tX9fCf1uf8A2nX5MfED/kdvEX/YTuf/AEZJX6z/ALV/Xwn9bn/2nX5MfED/AJHb&#10;xF/2E7n/ANGSUAekfssf8jtq/wD2DJf/AEZHXm/7Rv8AyWzxF/27f+k8dei/srf8jtq//YMl/wDR&#10;kdedftH/APJbPEX/AG7f+k8dfR5H/vU/8B5uO+A82ooor7g8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xfhl/yaf/ANwzUv8A0ZcV8xmvpz4X/wDJp/8A&#10;3DNS/wDRlxXzGa/LMX/vU/8AEfR0vggfVH7Lf/JPLz/sJyf+i46/QT9lv/knl3/2E5f/AEXHXwH+&#10;zPpdzYfDzzrj/l9vZLm3/wDIaf8AtOvvz9lv/knl3/2E5f8A0XHXOansdFFFABRRRQB+Sn7Un/JP&#10;LT/sJx/+i5K+XK+o/wBqT/knlp/2E4//AEXJXy5QB9N/FD/k0/8A7hmm/wDoy3r47/ir7E+KH/Jp&#10;/wD3DNN/9GW9fHf8Vfc5H/us/wDEeLi/jEooor6I4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i/C//k1z/uGal/6MuK+YzX05&#10;8K/+TXf+4ZqX/oy4r5jNfluL/wB6n/iPpKXwQPqT9lv/AJJ5d/8AYTk/9Fx1+tdfkp+y3/yTy7/7&#10;Ccn/AKLjr9aErmNB9FFFAHz3+1d97wp9bn+Udfkx8SP+Sh+I/wDsJ3P/AKMkr9Z/2rvveFPrc/yj&#10;r8mfiR/yUPxF/wBhO5/9GUAd/wDst/8AJRLv/sGS/wDoyOvP/wBpT/ktfiL/ALdv/SeOu8/Zb/5K&#10;Hef9gyT/ANGR1wf7Sn/Ja/EX/bt/6Tx19Hkf+9T/AMBxY74DzKiiivuDx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sX4V/wDJrh/7Bmpf+jLivmM19O/Cj/k13/uG&#10;al/6MuK+YjX5jjv96n/iPpKXwQPqT9lb/knmr/8AYTk/9Fx1+tCV+S/7K3/Ik6v/ANhOT/0XHX60&#10;JXEaD6KKKAPnv9q773hT63P8o6/Jn4kf8lD8Rf8AYTuf/RlfrV+1b9zw59Lj/wBp1+SvxI/5KH4i&#10;/wCwnc/+jKAO7/Zb/wCSh3f/AGC5P/RkdcH+0x/yW3xF/wBu3/pPHXefsv8A/JQ7v/sGS/8AoyOu&#10;I/aZ/wCS2eIv+3b/ANJ46+jyP/ep/wCA4cX8B5bRRRX3B4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v7Tn/JO7P/ALCcf/ouSvly&#10;vqP9pz/kndn/ANfsf/ouSvlyvyQ+oPuP4b/8k88O/wDYMtv/AEXX6CfDj/kn/h3/ALBlt/6LFfn/&#10;APDu3+y/Dzw7Dcf8fMGmW3/ouv0A+HH/ACT/AMO/9gy2/wDRYoA6eiiigAooooA+IP2v/wDkNeOv&#10;+wYf/SOvzQr9L/2v/wDkNeOv+wYf/SOvzQoA+p/2X7i5l+Hd5Dcf8sL2T7P/AN+46+L7ivsz9lb/&#10;AJEnV/8AsJyf+i46+M7j/j9r6zIftnk477AlFFFfXnm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jfCj/k13/uGal/6MuK+YjX078K&#10;P+TXf+3LUv8A0ZcV8xGvzHHf71P/ABH0lL4IH1J+yt/yJOr/APYTk/8ARcdfrQlfkv8Asrf8iTq/&#10;/YTk/wDRcdfrPD92uI0JKKKKAPn/APat+54c+lx/7Tr8lPiZ/wAlD8Rf9hO5/wDRlfrX+1h/x5eH&#10;vrc/+06/JT4mf8lD8Rf9hO5/9GUAd5+y/wD8lDu/+wZL/wCjI64j9pj/AJLX4i/7dv8A0njrt/2X&#10;/wDkod3/ANgyX/0ZHXD/ALTH/Ja9X/7dv/SeOvfyP/ep/wCA4sX8B5dRRRX3h4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xfg//AMmuXn/XlqX/AKMkr5jNfTnwg/5N&#10;dvP+vLUv/alfMZr8xx3+9T/xH0lL4IH1B+yv/wAiTq3/AGE//acdfrTB/wAe4+lfkt+yv/yJOrf9&#10;hP8A9px1+stn/wAelv8ASuI0LVFFFAHz9+1b/wAePhz/AK7XH/tOvya+KH/JQ/EX/YTuf/RlfrL+&#10;1b/x4+HP+u1x/wC06/Jn4o/8lD8Rf9hOX/0ZQB3H7L//ACUO7/7Bkv8A6Mjrh/2nP+Svav8A9cbb&#10;/wBJ467T9l//AJKJd/8AYLl/9GR1xf7Tn/JXtW/6423/AKLjr3sk/wB6/wC3DixfwHl1FFFfeni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wfgX/ybxef9cL3/ANqV8zmv&#10;pj4D/wDJvF5/1xvf/alfM5r8xx3+9T/xH0lL4IH05+yv/wAitq//AF+/+06/WTSP+QTZf9cY/wCQ&#10;r8m/2Uv+RW1b/r9/9p1+smkf8gmy/wCuMf8AIVxGhfooooA8G/ap/wCQNoP/AF8SfyFfkr8WP+Sh&#10;+Iv+v2Sv1q/ap/5A2g/9fEn8hX5M/Fz/AJKj4i/6/ZKAPSP2T/8AkOeIv+uMVeJ/Gf8A5Kj4t/6/&#10;Za9s/ZT/AOQ14i/64x14n8Z/+So+Lf8Ar9lr6LIf40zzsb8BxVFFFfcn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2Tb/8mu2n/YMi/wDRlfG1fY1t/wAmu2f/AGC4v/RlfMZ5/BgelgfjPmOvrf8AZv8A+SW2&#10;f/XaT/0ZXyRX13+znb+V8LrT7R/z2lr4s9Y/QL9nP/kltl/13l/9DNeo15d+zj/yS6z/AOu8n8xX&#10;qNABRRRQAUUUUAFfnp+2L/zUT/tr/wC06/Quvz0/bF/5qJ/21/8AadAH59joK+rPhXqFzf8AwGu/&#10;tH/LCyubb/vivlMdBX1J8G/+SC3f/XC+rSH8QJnxlRRRX6uf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7B/Zc/wCSQ3f/AF+3P/ou&#10;Ovmcda+mP2V/+SQ3f/X7c/8AouOvmcda/Mcx/wB6me/h/ggfRn7J/wDx4+Iv+u1t/wC1K/Qb9lP/&#10;AI8PEf8A11t//alfnz+yf/x4+Iv+u1t/7Ur9Bv2U/wDjw8R/9dbf/wBqVxHSe+0UUUAFFFFABRRR&#10;QAUUUUAfmR+15/yK3i3/ALCf/txXxRX2v+15/wAit4t/7Cf/ALcV8UUAfU97ef8ACR/svXk1/Z2n&#10;/IFl/wDIPyR/+i6+Lh1r7J0v/k167/7Blz/7Ur42HWvtMj/gzPJx3xhRRRX055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2L4H/5NP/7hl7/6Mkr5jNfTvgP/&#10;AJNP/wC4Zff+jJK+YjX5bi/96n/jPpKXwQPq39l//knl3/2E5f8A0XHX6Cfsxf8AJPrv/sJS/wDo&#10;uOvgr9nPS/7L+F1pN/z/AE0tz/7J/wC06+9f2ZoRD8O2/wCmt5If/IcdcxoevUUUUAFFFFABRRRQ&#10;AUUUUAfBn7Yn/H98RP8Aryl/9J46/OSv0t/as0S51bxL430/Itft1j/o5m6H/R/Lr80qAPqP9m//&#10;AJJfd/8AX7J/6Ljr4zPQV9mfs1/8ktu/+v2T/wBFx18ZnoK+syH7Z5OO+wJRRRX155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yfgfeXOl/s8fa7f/AI+YIb65/wC+JJK+Y5JP&#10;Nr6Y+EH/ACa7ef8AXlqX/tSvmM1+Y47/AHqf+I+kpfBA+oP2V/8AkSdW/wCwn/7Tjr9aYP8Aj3H0&#10;r8lv2V/+RJ1b/sJ/+046/WWz/wCPS3+lcRoWqKKKACvyg/as/wCRJ/7icf8A6Lkr9X6/LD9qTQ7m&#10;XwTd/wDLn9ivftNx9o/79/8AtSgD4/FfTnjj/k0//uGWX/oyOvmMV9OeOP8Ak0//ALhll/6Mjrow&#10;n+9Q/wARlV+CZ8dUUUV+pnz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7F+DZ/wCM&#10;a7v/AK8tS/8AalfMY5NfVFncf8Iv+y7aS2Fna/8AIFj/API3+s/9GV8sV+W4uftK8/8AEfSUfgPr&#10;v9lfw39q8E2kNv8A8fOqXv8Ay8f9dPLr9TYIfKt1j9BivzS/ZC/5FfwN/wBhP/24r9M65jQKKKKA&#10;Cvzj/bC/5B/xD/6/JP8A0ojr9HK/OP8AbC/5B/xD/wCvyT/0ojoA+DDX1J5dt43/AGXfJt/9D8jT&#10;P/Sb/wDd18t9K+oPhv8A8m13f/Xle/8AtStKU+ScDKfwHxtRRRX6uf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7I1T/k120/7Blt/7Tr5gNfT+qf8AJrtp/wBgy2/9p18wGvynE/xpn0cPgPtj9kP/AJFb&#10;wl/2E/8A24r9N6/N/wDZR8O3EFh4HtYSLu4mmjuST2/eeZX6QVkahRRRQAV+d/7WWn3GqL8Q4bb/&#10;AI+POkx/wCTzK/RCvif9rv8A5Gnxb/2DP/begD8yB2r6g+Gf/Jtd5/15Xv8A7Ur5fHavqj4N2/8A&#10;b3wGu9Ot/sn2meG9tv8AvvzK0o/GEz4woouI/st75P8Azwor9SPlxtFFFa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o/FSO28G/Aa00i3/0y28m207/ANn/APadfK/evqT9oj/k&#10;kFn/ANd7b/0XJXy33r8kn8Z9RA/Rj9jv/j++Hf8A15R/+k8lfe9fBH7Hf/H98O/+vL/23kr73oAK&#10;KKKACviv9rn/AJGbxb/2DP8A23r7Ur4r/a5/5Gbxb/2DP/begD8xa+m/2V/+RJ1f/r9/9px18yV9&#10;N/sr/wDIrat/1+/+046APkPVP+P+7/67SVWPWrOr/wDIcu/+u0lVj1r9WgfMBRRRWo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or7M+E8dt4N/Z4/tH/AJdp7KW5&#10;uP8AgdfGYr7E0P8A5Nd/7hkv/oyvnc8/gw/xndhPjPmSvr/9lD/kSdI/7Cf/ALUjr5Ar6/8A2Tv+&#10;RJ0j/sKf/G6+GPaP1PooooAKKKKACiiigD4A/bE/5qJ/1xk/9Fx1+eFfof8Atif81E/64yf+i46/&#10;PCgD6k+A/wDyRS7/AO3n/wBF18YnvX2d8B/+SKXf/Xa5/wDRdfGJ719fkHwTPJx32Aooor6w8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1FFSW9v9qvf&#10;J/571kB9j/Ff/k3i0/64WP8A7Tr5bPQ19UfGy3/sb4J2mnXH/HzB9mtv++K+Vz0Nfls/4h9RA+3P&#10;2f8A/kSvCP8An/lpX6Z1+dnw3j8rRPDv/XG2/wDadfonWYBRRRQAUUUUAFFFFABRRRQAUUUUAFFF&#10;FABRRRQAUUUUAFfmB+1x/wAit4i/7Cf/ALcV+n9fmB+1x/yK3iL/ALCf/txQB8X+tfUJ/wCTXbv/&#10;ALBkn/oyvl71r6hT/k127/7Bkv8A6Mkrpw/8eBlL4D41ooor9S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2r7M+K/wDybxaf9cLH/wBp18ZjtX2Z8V/+TeLT&#10;/rhY/wDtOvlM++CB6WB+2fLlff37Hv8Ax4fDv/rtH/6Mr4Br7+/ZGtzap8PYpuvmx4/7+V8eesfo&#10;hRRRQAUUUUAFFFFAHyH+1d/yOl1/2C//AI5X5W1+uH7UWk26eJtKvGGPttoRP9Izx/6Mr8ovFFv9&#10;l8UavDb/APHtBey/+jKAPfP2T/8AkCeIv+u8X/tSvl/xp/yO3iL/AK/bn/0ZX1B+yf8A8gTxF/13&#10;i/8AalfL3jj/AJHbxF/1+XP/AKMr6fIfjmedjvsGPRRRX2h5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1j+x3o9ta+CfEWr/8ALzPe/Zv+/Me/&#10;/wBqV4X4o1S21nxTq+o2/wDx7X17Lc/99yV9A/sj/wDJLtX/AOwnJ/6Ljr5rFfmuYf71M9/D/BA+&#10;h/2TP+Zu/wC3b/2pX6y+Af8AkSPDf/YNt/8A0Ulfk1+yZ/zN3/bt/wC1K/WXwD/yJHhv/sG2/wD6&#10;KSvOOk6KiiigAooooAKKKKACvzU/bA/5AnxE/wCwn/7eV+ldfmr+2J/yBfiJ/wBhP/28oA+GhX1B&#10;4X/5Ndu/+wLqX/tevl8V9QeE/wDk167/AOwLqX/txWtH+JAyn8B8bUUUV+rHz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rV9keKP+TXbT/sC6&#10;b/7b18btX2R4o/5NdtP+wLpv/tvXzGffBA9LA/GfMFfYfwA/5JBpH/bz/wClElfHlfYfwA/5JBpH&#10;/bz/AOlElfFnrH6kJT6YlPoAKKKKACiiigAooooAKKKKACiiigAooooAKKKKACiiigAooooA/Nv9&#10;sL/kB/EP/sJyf+lkdfCtfoj+1h4Yto7v4h2lwDd4hl1Dk+V9+Pz4/wDviSvzuoA+n/Bf/Jrt3/2D&#10;NS/9uK+Nz1FfZHgb/k127/7Bmpf+3FfG56ivr8h+CZ5OO+MSiiivrDz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avff2O9HtrrxTq+o/8vNlZfZv++//AN3X&#10;gXavoz9jP/kN+Lv+uNt/7Urycz/3KZ1Yb+NA5v48apbap8UdXmt/+WHlW3/fEeyt39mP/kof/blL&#10;/wC06474q/8AJQ/EX/X7LXY/sx/8lD/7cpf/AGnX50e8frJ+z5/ySzS/+usv/oyvTq8y/Z6/5JfZ&#10;f9d5f/Q69NoAKKKKACiiigAooooAKKKKAPyo/as/5Ei7/wCwn/8AHK+SK+t/2sf+RJvP+wn/APHK&#10;+SKAPpvxT/yah/3DLb/0ZHXx2tfYnin/AJNQ/wC4Zbf+jI6+O1r7TI/4E/8AGeLi/jEooor6c4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7B/Z//wCTeLz/ALfq+ZzX0x+z&#10;/wD8m8Xn/b9XzOa/Mcd/vU/8R9JS+CB9Mfsp/wDIrav/ANfv/tOv1M+GNnPp/wAPfD9pcf8AHxFZ&#10;xhvyr8u/2W7O5tfC2rzXH/HtPe/6PX6u6L/yB7L/AK4R/wDoAriNDSooooAKKKKACiiigAooooAK&#10;KKKACiiigAooooAKKKKACiiigAooooAK/PT9sX/mon/bX/2nX6F1+en7Yv8AzUT/ALa/+06APz7H&#10;QV9WfCvULm/+A139o/5YWVzbf98V8pjoK+pPg3/yQW7/AOuF9WkP4gTPjKiiiv1c+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7Jt/wDk120/7BkX/oyvjavsa2/5Nds/+wXF&#10;/wCjK+Yzz+DA9LA/GfMdfZf7I/8AyK3h3/sJ/wDtSvjSvsv9kv8A5Fbw7/2E/wD2pXxZ6x+odFFF&#10;ABRRRQAUUUUAFFFFABRRRQB8z/tU/wDIy6P/ANeMn/oyvyY1v/kN3n/XaX/0ZX65ftU6XP8Ab/D+&#10;pL/x7mKW3P1+/wD0r8ofiJpdto3jbV7O3/49oL2WgD1T9lT/AJDfiL/rjF/6MrxP42f8le8W/wDX&#10;7LXtn7Kn/Ib8Rf8AXGL/ANGV4n8bP+SveLf+v2Wvo8h/jzPNxvwHFUUUV9w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nHavsj7Pc2v7Lvk3H/AEDIq+N+gr7Q+Nl5&#10;c2vwTtPs/wDy3+zf+i6+Uz6fuQPSwPxnyxX33+yf4ftr+x8DWf8Ax5+f5Vz/AKP/AN918CV+hX7H&#10;/wBz4e/SOvjz1j9BKKKKACiiigAooooAKKKKACiiigDwr9qn/kCeH/8Ar4l/9F1+Svxc/wCSo+Iv&#10;+v2v1q/ap/5Anh//AK+Jf/Rdfkr8YP8AkqPiH/r9oA7D9mPVLm18bXdp/wAu19Zf+gVx/wC1DZ21&#10;r8X7z7P/AMt4Y66T9mv/AJKj/wBuUtc/+1R/yV28/wCvK2r3sj/3o4sX8B5FRRRX3p4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2r7M+OH/JFLT/ALdv/RdfGY7V9mfG&#10;v/kg1n/2418pn3wQPSwP2z5cr9Cv2P8A7nw9+kdfnrX6XfsqeHLYa14StLcfZLaxsvtOP+2dfHnr&#10;H3BRRRQAUUUUAFFFFABRRRQAUUUUAeJftQ6dc3HhbSbmD/j2t739/wDR6/KH486P/ZfxR1f/AKb+&#10;Xc/991+u/wC0f/yS68/67R1+TH7Sn/JUR/15RUAH7N//ACVGz/68pKw/2rP+Sv3f/XlHVz4D6x/Z&#10;fxR0j/pv/o3/AH3Wh+2Bpdta+NtIu7f/AI+Z7L/SP+AV7WTT/wBqOLF/AeBUUUV+gn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V3e2+n2nnXFwLaEdWmoAu1Bczw2q+ZKQvua8p8WfHW3tSYdBtPtk/a5n4iFeQ+IPFGpeKL&#10;3zr+8+2f+iv+/dAHtvij45aLo+YbDOrXXYg+VF/38NeU+IfiTrXiUYnvDZ23T7NAfKi/OuV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tfQPF+teGL3zbG7yD2/5Y1kUUAe2eGfjzb3RMWuWv2M4&#10;/wCPmDkV6lpur2msWf2uxulu7c9DDzXyDV/SNf1LQr0y2F39juaAPr+ivGfCnx5Mn7nXbTGP+Xm3&#10;7/8AAK9W03V7TWLP7XY3S3duehh5oA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m/FnjbTPCFo01/c89reHmQ/rXg3jP4oaz4wY2wH2&#10;PTj/AMu0HX/trQB6t4y+MOm+HAYLBRquodgP9V/33Xi/ijxvrfi3/j/vP9G/59bf/VVg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paL4i1Hw9eG6sbsWlweCD0NZt&#10;FAHvPgv422usH7JqwFnc/wDPzj90a9Ot7gXIWSIgwkda+OK6fwZ4+1HwdfDyBm2H/Hxa0AfU9FcX&#10;4N+JGjeMl8m3JtbvHNtPwT9P79d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cx4t8dab4Os9182bhh/o9qD+8n+lAHQu4iXzJSBivHvG3xwKA2nh07s4/4mJwQ&#10;v0jcVwXjb4jaj41z5/8Aoemn/UWx7/8AxyuVoAfeXlzf33nXH+mXU9M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9vcfZf31v/AMfNeq+BPjZc&#10;W3+ia7/pVuBgXf8Ay1H/AF1FeT0UAfYNnf22p2nn21yt1Cf4oau18n+FPG+peD7wy2F5/op/5dbj&#10;/VV734M+I+m+LyIsmz1EYzbT8Z4/5Z+tAHa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Zrmt2/h7TrnUL1tttCMk14B49+KWo+K2+zWP+i6Mf+Xf/lrce0noKAO58dfGu30w/YNC&#10;Au7oj/j5/wCWQrxG8vLm/vvOuP8ATLmeo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fHJ9l/fW9MooA9k8B/GwObXT9dz0&#10;x/aWeP8Atr6V7HbXEVzEJIWBi9R0r44rsvBPxO1Hwf8Auv8Aj803tbdxQB9OUVz/AIX8Vad4tsvt&#10;Njchsjm3OPMhPoRX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cjiMeZQBJXGeO/iLp3g218vi61Ij&#10;9zajqTXHfEP4x/ZxdadoeRcbcf2gen/bP1rxi4vLm/vfOuP9MuZ/+figDU8T+K9S8WXou7/oP+/V&#10;Z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X9E1vUfD14bqxuxaXB4INe9+Avipa+LDb2Nzm11LHHH7&#10;uf6V860UAfZ1FeE/D/4zNYra6frmPIxgXTZ8z8a9qtbq31GzE0DfaYJe45BoA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J+MviDpvguz3Tk3Vz2tVP7w0AbOua3b+HtOudQvW220IyTXgfj/4r3Piz/RLD/Q9M/8AItxX&#10;N+K/Feo+Mda+13//AG72v/PvW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+Bv&#10;iLqPhC8x/wAfem/8t7YdRXJUUAfWXhrxNp3iux+2WLZB4wfvityvkDRNbuPD17aahYDNzD2Ne9+A&#10;vivYeKiLO9xZ6zjH2Yn93N7xZ60Ae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m6rrNtoWn3N5fMLa1h6t614L4++Ldz4nzaWH+h6a&#10;f+/txQB2nxB+MdvpAutO0TDalgYuGA8oV4heXlzql79ruP8ATLmeo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8cnlfvqZRQB6p4L+N8+n2P2TXxc3p/wCfqEZk/KvT&#10;dM+JvhvVR+41i1/7bnyf/Q6+XqKAPsuOTzBT6+P9N+I1x4GvLSCHWPsdzfTf6Paz3GDcf8Af/WV7&#10;T4U+OWmamog1b/RLjGDcwnMR+v8Ac/GgD1eiqcN5bX1kJrci5t5ehi5zV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m/EvjfS/Cdpm+uR5+Mi3B/eGgDpKwdZ8W6J4c/d6h&#10;fW9nns1eG+KvjFrXiHMVuTpFsf8Angf3v/fyuEkk82gD3nUvjxokHFjaXV7P/dI8quf1L9oC4nH+&#10;gaRbD/ruxk/+IryOigDW8ReKtR8VXgur67AA6AdKy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O8QeG9N8UWP8AZ2r2dprFtP8A8utxB5tfMfjz&#10;wv4//Zu/4nnhHxJdax4Qg/5heofvYtPh/wCWcf8A1z/6aJsr6t6VFcW/2r9zcf8AHtPXbh8ROh/g&#10;OacPaHBfs0/tw2viG8tNMuQNI1ufrpVzPJNDc/8AXKT/AJ6f5+evunwn420zxfYmeyYCdf8AXWzf&#10;6xa/Gv8Aac+Bf/Cr9btPEXhmzu/7Dn/8p83/ADz8z/0CvQP2W/2rLm1vbTw74n1j/SfO/wCJfr1x&#10;P/5Dlk/9qV62Iy6E6P1jCfAZwxHv+zqn690V5T4B+MsGsbbPXNtlqHSG46RXA9q9Wr5w7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JJ5YqhrGtWmh2Zu7+6Frbjua8B8f/FbUfFh+yaf/oem&#10;+v8Az8UAdl45+NVvai50/Qv9Ku8Y+0A8CvFry8ub+++13F59suZ/+fioKrahqFto1jd3d/efY7aD&#10;/j4urigCzjFRR3FtL+5/5eYK8DuPjxqXxa8bf8IZ8Ov9Dtv+XjXvI/5Y/wDTKOvcPD/h+28OWP2S&#10;3/7eLq4/ey3H/TSWSumth50P4pnCfOaNFFFcx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98VseD/Gmt+A9b/tHQLy7s7n/p3/APRdYxGKXn1rOcOcZ+gnwL/aU034v/8AEuuLP+x/EsEP/Hr/&#10;AMsrj/np5X/xuvZK/JeOTyv31vX158A/2uPtX9keF/G3/Hz/AMe9vr3/AKL83/45/wB9f36+Px2U&#10;8n7yketRxH/P0+rafb3Fza33nW//AB8wUyivmD0T2vwF8Zhd/wDEu10AXIlKi6Ufux/109K9jr4x&#10;r0n4bfFW48P3p07V7z7Xpvr3tv8A7CgD6ForP0rVLfWLK3vLG5FzayjIYd60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gf2e/2nNS8D31p&#10;ofia8urzw1P5dt9quP3sun//AGv/AKZ/98/7f3JZ3ltqFjaXlv8A6ZbT/wDHvdW9fk31r1j4D/Hz&#10;UvhBrfk3H+meGp/+Pi1/9qRf9NP/AEOvncxyz2/7yl8Z3YfEcn7uqfojRWd4f8Qab4t0S01fSLz7&#10;Zpk//HvdW9aNfEntHY/D74g3Hgu+EX/H3p03+vtx1H/TSvoXw54jsPE2nC/sG3QH+LGK+Sa3vB3j&#10;HUfBes/aoP8Aj2/5eLbvPUAfWFFY/hvxJYeJtIW/sW3Wze1b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TUNQh0y2M05wooANQ1CHTLYzTnCivLvFfisSD7XfAC1g9KPFfisSD7XfAC1g9K8g1z&#10;XLnXr7zrigA1zXLnXr7zrisyiigBOn0r5v8A2hP2qP8AhA77/hHfCP2S81yD/kIXVx+9it/+mf8A&#10;10/8cT7nz/wV/wBpj9pj/hF/tnhLwjef8Tz/AJiGqW//AC7/APTOL/pp/wCgf733Pi/NfV5ZlntP&#10;9oqnnYjEf8u6RLeXlzql7d3dxefbLmeb7TcXVx/rajoor6s8gbRRRW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6r8B/jxqXwb1vybj/TPDU//AB8W&#10;v/tSL/pp/wCh1+gnh/xBpvi3RLTV9IvPtmmT/wDHvdW9flP2r1T4D/HjUvg3rfk3H+meGpv+Pi1/&#10;9qRf9NP/AEOvnMxy/wBv+8pfGd2HxHs/3Z+itFZ3hvxJpvi3RLTV9IvPtmmT/wDHvdW9aNfFHtG9&#10;4R8Z6l4PvDdWGcH/AI+LWc4ir6I8F+NLDxtpAuoCBMAPPtieYT6V8s1reEvE1x4V1m1v4OkIx9lH&#10;/LxUAfXFFY/hvxLYeKtIW/sW3Wze1b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DNOtshklOAPSgCLUNQh&#10;0y2M05wory7xX4rEg+13wAtYPSrPjPxfa3I82cYtYK8X1zXLnXr7zbj/AI9qADXNcudevvNuP+Pa&#10;syiigBCOK+c/2qP2hLnwH/xSWgf8hy9h/wBIuv8An3hf/ln/ANdH/wDHE+7/ALG5+0Z+0ZbfCqy/&#10;sjSP9M8Xzw/9stP/AOmkv/TT+5H/AMDb/b+C9Q1C51S9u7u/vPtlzPN9puLq4/1tfT5Zl/tP9oq/&#10;AediMRyfuyKiiivtDy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V+A/x41L4N635P/H54an/AOPi1/8AakX/AE0/9Dr9CND1i28R6HaavYf6ZbX0MVzb&#10;/wDXF6/KPvXun7Of7Rlz8L77+wtf/wBM8NT/APf3T/8App/1z/vx/wCX+czPLvb/ALyl8Z3YfEcn&#10;7s+9aKrafqFtqljaXdvefbLaf/j3urerNfDntG94O8Y6j4L1n7VB/wAe3/Lxbd56+l/DfiSx8VaU&#10;uoWB3Rn25FfJVdN4C8bXPgrWTdZN3bXA/wBIth1FAH1RRWfpWqW+sWVveWNyLm1lGQw71o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kk8sV5z4x8TW1wvODp0PUjvVzxl4h+0E2sHNvCf9IrxHxh4k/tn9zb/APHtBQBX&#10;8UeIP7evf+naCsSiigBO2K8n/aI+Nlt8JfC/lW95/wAVLew/8S+1/wBb/wBtP8/x/wDA63PjR8VL&#10;b4S+CbzV7j7J/aU//IPtbj/l4m/+wr85/FHijUvGWt3er6vefbNTn/4+LqveyzL/AK3P2lX4DixG&#10;I5P3ZU1DULnVL27vL+8+2XM832m4urj/AFtV6KK+4PEG0UUV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lf2W/2jLbwb9k8JeJv+QH53/Ev1T/n33/8A&#10;LOX/AKZ/9NP4P937n2pHJ5tfkvX2B+y3+0hbXVjaeBvE3+h3MH+jafdf8srj/nnHL/00/uf3/wDe&#10;+/8AKZtl/wDzEUv+3z0sPiP+XZ9U0UUV8eesdt8MfH//AAh2tGGc402f/Xn/ANqV9H2s8F3aLLCQ&#10;YZBkEd6+Oq9P+EPxA/sS7OhX/wDx7TzfuLjA/cyv2oA9/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X8Xa/8A2eos7f8A4+Zq&#10;v6/rcGjWpJI8/HArxXxp4o+wfube8/4mc9AGP408Ueb/AMS63/7eK4yiigBMcVh+OPGmifD7wtd6&#10;5q959jtoP+/tx/0zi/6aVqahqFtpdld3dx/x7QQyXNx/1xSvzv8A2hPjR/wuTxT51v8A6Hodj/o2&#10;n2v/ALU/66PXrYHA/W5/3Dmq1fZwOX+JHxE1v4oeKLvV9XvP+ve1/wCWVvD/AM84q5c0vejpX6DC&#10;EIQ9meANooorQ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1SWdxc2F9aXdv/odzB/x73VvUdFZAfe/7Mfx8/4Wrol3pGr/APIy2MP/AIEQ/wDPTy//&#10;AEOvcB1r8o/D/iDUvC+t2mr6RefY9Tg/497q3r9HPg38YNE+L/hb7XYf8hOD/kIWv/LW3m/+N18Z&#10;meX+wn7Sl8B6+Hq+0/dnoNFFFfOHonu3wf8AiMdYtBpOq3X/ABMof9QZ+txF2/4HXrFfGlncXNhf&#10;Wk1v/wAfMFfS/wAOfHI8aaEZZ1FpqEIxOvGOn36AO0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re3kNjbebOcKKn/1f0rzbxn4jF7nA/wBG&#10;hOaAMTxp4s8r/S7j/j5/5d7WvG7y4+1X3nXH/LetDxBrH9s3vnVmUAIfagUY4r53/as+PH/CEWX/&#10;AAiWkf8AIT1SH/SLr/n3hf8A9qPXTh8POvP2dIznPkgeZ/tYfHz/AISi+/4RLwxef8SOD/kIXVv/&#10;AMvE3/PPzP8Anmn/AKHXzX+tHSjp7V+i4fDwwsPZ0jwJz55iUUUV2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6V2nw&#10;n+LGt/CXxR/a+kf8e3/Lxa/8sriH/P3K4sDNJ261nOEJw9mOE/Zn6q+E/FGm+MtEtNX0i8+2W08P&#10;/LvWpXwP+y38cP8AhWnij+w7/wCyf8I1qk3+kXVx/wAu83/PSvviOTza/OcdhJ4Sfsz3qNX2kBa1&#10;vCviK48Laza38IysQwQe4rJorzjpPrvQNct/EWj22oWxzBOMjNadfN3wn8bHwprP2Sb/AJB15zPz&#10;j7Of+elfR3+s+l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vxBq40eyM1AGL4w1/7P/oMGDn/Xewrwrxp4g+3/AOiW/wDx7QV0HjjxJ9g/6+Z680oA&#10;KKKzvEGuW3hfRLvV7/8A49rKH7TcVYHH/Gz4sW3wg8E/2tcf6Zqc/wDo2n2v/Tb/AONpX5v6xqlz&#10;r19d6jf3n2y5nm+03H2iuw+MnxQufi142u9cuP8AQ7b/AI9re18//j3hrh+9ffZdgfqsP754OIrc&#10;8xKKKK9o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HFfZH7Ifx0/tmy/wCEG1+8tftNlD/xL/8All9oh/55/wDA&#10;K+N+tWNP1C50u9tLu3/4+YJo7m3/AOAVxYvCQxdD2ZrRrezmfrDR1rzL4BfGS2+L/gn7XcfZP7cg&#10;/wCQha2//oz/AIHXpnQV+a1qM6E/Z1T34T5xa91+DHj0X9kdEv7oG7h5t+OsXavCqn0/ULnS760u&#10;7f8A0O5grM0Pseiua8F+LIPGWi21/AQkxH76DPINd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I4jHmV5R4z8T+YLu7n/AOPaD/j3rqvGut/8w+A5z/r/AGFe&#10;A+MNc/tS+8m3/wCPWCgDH1DULm/vvOuKgoooASviP9rT44f8Jbrf/CJaR9l/sOym/wBIurf/AJeJ&#10;v/sK9s/ak+Nn/CtPC/8AZGkXn2PxLqn/AJLw/wDLST/rpXwPJJ5v76vq8mwP/MRV/wC3DycXW/5d&#10;iUUUV9ge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3PwX+Klz8JfG1pq9v8Aav7M/wCYha2//LxDX6QeH/EFt4o0S01ew/5Bl9B9pt6/&#10;KjvX0n+x/wDGj/hF9b/4QzV7z/iWX0/+j3VxPJ/o83/PP+58/wDwD56+czbA+3h9YpfGd2Hrez/d&#10;n2rRRRXw57R1fw08aHwdrRlnONNn/wCPg19PxuJB5lfGte2fBLxx5tn/AMI/e8NAMW5/9p0Aex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1f2FP+RJ8Rf9hP8A9px19KNXzN+wn/yJ&#10;PiP/ALCf/tOOvplq/Osz/wB6me/h/wCDAw/iB/yJXiL/ALBlz/6Lkr8sj3r9TfHv/Ik+Iv8AsGXP&#10;/ouSvyyPevayH4JnFjvsBRRRX1Z5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7R/YT/wCRK8Rf9hP/ANp19MNXzP8AsJ/8iV4i/wCwn/7Tr6Ya&#10;vzrM/wDepnv4f+BAw/Hv/Ik+Iv8AsGXP/ouSvyyPev1N8e/8iT4i/wCwZc/+i5K/LI969rIfgmcW&#10;O+wFFFFfVnm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0f2FP8AkSfEX/YTi/8ARdfTDV8z/sKf8iT4i/6/Yv8A&#10;0XX0w1fnWZ/71M9/D/wYGP45/wCRK8Rf9gy5/wDRdflce9fqj45/5ErxF/15XP8A6Lr8rj3r2sh+&#10;CZxY77AUUUV9We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s39hP8A5ErxH/1+x/8Aouvpxq+Y/wBh&#10;P/kSvEf/AF+x/wDouvpxq/Osz/3qZ7+H/gwMfxz/AMiV4i/68rn/ANF1+Vx71+qXjX/kSvEX/Xlc&#10;/wDouvytPevZyD4JnFjvsBRRRX1h5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zf2E/wDk&#10;SvEf/X7H/wCi6+nGr5j/AGE/+RK8R/8AX7H/AOi6+nGr86zP/epnv4f+DAyPGv8AyJXiL/ryuf8A&#10;0XX5WnvX6peNf+RK8Rf9eVz/AOi6/K0969nIPgmcWO+wFFFFfWHm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7N/YT/wCRK8R/9fsf/ouvpxq+Y/2E/wDkVvF3/X7H/wCi6+nGr86zP/epnv4f+DAy&#10;PGv/ACJXiL/ryuf/AEXX5WnvX6reMf8AkV9X/wCvKX/0XX5UnvXs5B8Ezix32Aooor6w8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JI/MFfMfxd/5&#10;KJq//bP/ANFx19P18wfF3/komr/9s/8A0XHQByFFFFAH5dfFD/kqPi7/ALDV9/6USVzh6V0fxT/5&#10;Kj4t/wCw1e/+lElc4elfqVH4IHzE/jG0UUV0iCiiigAooooAKKKKACiiigAooooAKKKKACiiigAo&#10;oooAs6V/x+2f/XeOv3/XtX4Aad/x+2f/AF2ir9/17V8nnm8DqpBRRRXzB0ju9fjd+3X/AMnYeOf+&#10;u1t/6R29fsj3r8bv26/+TsPHP/Xa2/8ASO3r38m/jz/wGVX4DwaiiivtDh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KnxE1D+1PG2rzf9Nvs3/fH7&#10;uvquvkjxp/yO3iL/AK/bn/0ZQBkUlz/x40tJJQB+S1FFFfrZ8uFFFFABRRRQAUUUUAFFFFABRRRQ&#10;AUUUUAFFFFABRRRQAUUUUAei/s4f8nC/DD/sZtN/9KI6/cQ9Pxr8O/2cP+Thfhh/2M2m/wDpRHX7&#10;iHp+NfHZz/EgdVESiiivnTpHd6/HL9vP/k7Dxz/25f8ApHb1+xvevxy/bz/5Ow8c/wDbl/6R29e/&#10;k38ef+Ayq/AeBUUUV9oc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fjT/kdfEP8A1+3P/oyvrSvk&#10;vxp/yOviH/r9uf8A0ZQBiHvXJ/GCTyvhd4tm/wCoLe/+k8ldYe9cn8YP+SQ+Of8AsC3v/pPJXTS+&#10;OBlL4D8wqKKK/Uj5wKKKKACiiigAooooAKKKKACiiigAooooAKKKKACiiigAooooA9E/Z0/5OF+G&#10;H/Yzab/6UR1+4p6fjX4b/s6f8nDfDD/sZtN/9KI6/cg9Pxr47Of4kDqoiUUUV86dI7vX45ft5/8A&#10;J2Hjn/ty/wDSO3r9je9fjt+3v/ydh45/7cv/AEjt69/Jv48/8BlV+A+fqKKK+0O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jGvs6vjSgCIdq8p/ar/AOSC+Lf+3b/0ojr1&#10;Ydq8p/ar/wCSC+Lf+3b/ANKI67cJ/vUP8RlV/hzPztooor9OPnAooooAKKKKACiiigAooooAKKKK&#10;ACiiigAooooAKKKKACiiigD0H9nz/kvHww/7GbTf/SyOv3IPT8a/DP8AZ8/5Lz8MP+xm03/0ojr9&#10;zD0/Gvj85/iQOqiJRRRXzh0ju9fjt+33/wAnX+Of+3L/ANN9vX7E96/Hv9vz/k7Dxz/25f8ApHb1&#10;7+Tfx5/4DKr/AAz55ooor7Q4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pl8Bv+SQeEv8AsFxV+Ztfpb8Bv+SReEv+wZFXzGefwYHpYH4zva0/Df8AyNOkf9fsf/oysytP&#10;w3/yNOkf9fsf/oyviz1j67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S34Df8kS8Jf8A&#10;YMir80q/S34Bf8kU8I/9gyKvmM8/gwPSwPxne1qeG/8AkN6R/wBfsX/oysutTw3/AMhvSP8Ar9i/&#10;9GV8WesfX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NfpZ8A/+SJ+Ef+wZFX5pniv0I/ZL1S51T4J6R9o/5YTS21v/ANcUk/d187nkP3EDuwnxnsNW9LvP&#10;sF9aXn/PCaKqlFfDHtH2PbzC6tVkHAkFT1S0z/jwtv8ArjH/AC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HHtX33+x3/AMkTtP8Ar9uf/RlfAh7V99/sd/8AJE7T/r9uf/RlfO55/uv/AG8d&#10;2E+M9tooor4Y9o+wdM/48Lb/AK4x/wAqu1Q0j/kE2X/XGP8AkKv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OPavvv9jv/&#10;AJInaf8AX7c/+jK+BD2r77/Y7/5Inaf9ftz/AOjK+dzz/df+3juwnxnttFFFfDHtH1/pH/IJsv8A&#10;rjH/ACFX6oaR/wAgmy/64x/yFX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pN+ztb21&#10;r8FPCX2f/lvZV+bNfpV+z9/yRPwj/wBeUVfMZ5/BgelgfjPQKKKK+LPWPr/SP+QTZf8AXGP+Qq/V&#10;DSP+QTZf9cY/5C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lP7PX/JFPCX/XlFX5rV+kv7O3/JE/CX/XlXzGefwYHpYH4z0Wiiiviz1j6/0j/kE2X/XGP+Qq&#10;/Wbov/IHsv8ArhH/AOgCt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pX6Sfs7f8AJE/CX/XlX5tjpX6Sfs7f8kT8Jf8AXl/7Ur5jPP4EP8Z6WB+M9Fooor4s&#10;9Y+vNF/5A9l/1wj/APQBWlWbov8AyB7L/rhH/wCgCt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jpX6Sfs5/8kT8Jf8AXl/7Ur82x0r9JP2cv+SJ+Ev+vL/2pJXzGefw&#10;If4z0sD8Z6LRRRXxZ6x9eaL/AMgey/64R/8AoArSrM0P/kB6T/1wj/8ARda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o7V+pnw/t7a18E+HYbf8A0O2+xW3/AB7/APXOvyzHav1Q&#10;8Df8iV4d/wCwZbf+i6+Uz74IHpYH7Zs0UUV8eesfXeh/8gPSf+uEf/outOszQ/8AkB6T/wBcI/8A&#10;0XW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o7V+pngL/AJEnw7/2DLb/ANFx1+Wccfm/ubev1Q8F29za+CfD&#10;sNx/x8wWVt/6Lr5TPvggelgftmzRRRXx56x9d6H/AMgPSf8ArhH/AOi606y/D3/IC0r/AK9Yv/QK&#10;1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Lvh//AJDe&#10;kf8AXaP/ANGV+rh61+Ufh/8A5Dekf9do/wD0ZX6uHrXyGffYPXwP2xaKKK+TPRPrrw7/AMgHSv8A&#10;r1i/9AFalZPh3/kA6T/16Rf+gV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z4H0e517xtpGnaf/AMfM97H9n/7+V+qI6V+Z3wH/AOSveEv+&#10;wnHX6Yivi88n78D1sD8AUUUV8wekfXHhz/kWNJ/684v/AEWK1qyfDn/IsaT/ANecX/osV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3PwL/5K94S/7Ccf/oyv0xFfnt+yXb2118bNI+0f88bn/wBF1+hIr4fPJ/voHrYH+GFFFT2c&#10;fm3tp/12r5w9I+sfDX/Ir6R/15xf+ixWtVe3hS0t1ihGIoxgC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f2Q/wDkvOkD/pjc/wDo&#10;uSv0Fr4e/Yf0u2v/AIo6vd3H/HzZaZL9n/4HJHHX3CK+Czmf+1Ht4T4Aqez/AOP20/671BU9n/x+&#10;2n/XevBO0+x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kf2F0/4uH4i/7Bn/ALUj&#10;r7Y5Ir5T/YL5svFv/Xa2/wDalfVmc5r8+zaf+2zPfwn8EWp7P/j9tP8ArvUFW9Lt7m6vbSG3/wCP&#10;meavFOk+w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2&#10;T+wno9za+F/Fuo/8u17ex21v/wAAjk8z/wBGV9QN0r5//Yj/AOSQXf8A2Gpf/RcdfQPtX5rmM+fF&#10;TPfw/wDBgFb/AIF/5HTw9/1+x/8AoysCt/wL/wAjp4e/6/Y//RlecdJ9X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hv7J+l21h8E/Ds1v/AMvv&#10;m3Nx/wBdvMkT/wBp165/OvO/2c9HudB+CfhKzv8A/j58n7T/AN9ySPH/AOQ5K9E9a/McX+8rz/xH&#10;0lL4IC103w5s7i/8aaTDB086O4P/AAD565mu1+DX/JQdK+kv/ouSuI0Pp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qKKktP8Aj+tKyA/T/wCF/wDyS7wj/wBg&#10;Wx/9J466WjpRX5bOfPM+oCu1+DX/ACUHSvpL/wCi5K4qvT/gB/yNF7/15f8AtSOsw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ee9dB8O9DtvEfxE8O6Rcf8e17&#10;qdtb3H2f/bkrn69A/Z70O58R/GzwlaW//LC9juf+/P7+T/0XXNWn7OE6g4fGfpTRRRX5afThXp/w&#10;A/5Gi9/68v8A2pHXmFe0/s7f8zD/ANu/8pKAPZ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Feyfsj2dzdfHrSJrez/wBGghubm4/6d/8AR5E/9GSV43ng19EfsNx/8XR1f/sCy/8ApRb152On&#10;7PCzNaPxwPuGiiivzU+jCva/2fbSeGw1e9ODBLNHbj/gA/8AtleKV9A/AH/kSbv/AK/ZP/RcdAHp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ivrT9gfk+OP8Atx/9uK+S8V9ufsN29tF8LtWm&#10;/wCXmfWpf9K/3Le3/wDjleLm0/8AYpnVhP4x9G0UUV+fHvBX0h8G7O1t/ANjJCP9cZDL7neUP/ou&#10;vm+vpz4YWU1n4B0aG4wWMP2jH++5dP50Ad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X6Cfsh6XbWHwF0ia3/AOPm9nub&#10;m4/67faJI/8A0XHFX59/Wv0w+B+l22jfCHwlDYf6Hbf2ZbXP/bZ498n/AJEkr53PJ/uIUzuwPxnc&#10;0UUV8Me0FfV/gz/kTvD3/Xjb/wDosV8oV9kIgiXy4gBigC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Oa/Vjw3odt4c0TSNIt/+Paysora&#10;3+0f7EeyvzD8B6RbeI/G3h3SLj/j2vtTtra4+z/7ckaV+pnU18fn0/gpnpYH7YtFFFfKHrGn4c0+&#10;21PWtJtLj/j2mvY7f/vuSvruvlT4d6f/AGp420iH/pv9o/74+f8A9p19V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6T+zn&#10;odtr3xs8JWlx/wA/v2n/AEf/AKYxyTx/+RI6/SHqK+Cv2MtDttU+NnnXH/MLsrm5t/8Art+7j/8A&#10;RclfetfD55P/AGo9vCfAFFFFfOHad18GrOe6+IdnLDjEMUlzcZ9fL2D/ANGV9KV8/wDwBguf+Eou&#10;5f8Al3Nlgf8AfyOvo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l/YP0u2l1vxbqP/AC8wQ21tb/8AXF/M8z/0XFX2KRxX&#10;zV+wvpdtF4J8Raj/AMvM+p/ZvtX/AExSOOSP/wBGS19KjivznM5+0xsz38P/AAQoooryjpPZv2de&#10;viH/ALdv/ale0V5f8Av+RUvf+vz/ANpx16h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6C/sh29tF8BdImt/wDlvNc/aP8AwIkr2TOCa4v4H2dtYfCHwjDb2f2P/iWW3/j8f7yu0HJr&#10;8txc/aV5n0lL4IC0UUVzGh9LfBz/AJJ5o/8A21/9GSV3Fc74Dj8rwVo//XnF/wCgCu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LUlnZ3N/fWdpb/6ZczzfZre1t6j6iuw+Dej3OvfFHwl&#10;aWH/AB8/2nFc/wDfEnmSf+Q46znPkh7QcD9NLP8AdWNp/wBcKloor8oPpwp9MrX8J/8AI06R/wBf&#10;sf8A6MoA+rLJBDZ28UXQRDH5Crd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/4V7J+yPodzrPxs0ia3/wCYXDLc3H/fvZ/7UrxvPBr6U/YX8P8A2rxt4i1f7Z/x&#10;5WUVt9l/67Sf/a687HT9nhZmtH44H2rRRRX5qfRhXTfDTT7fU/GukxT8nzun+5+8rma6/wCE/wDy&#10;UTSP+2v/AKLkoA+n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719kfsJ6HbReFvEWr/wDLzPexW3/TL5I/M/8AalfG5PNffH7Hel21h8E7S7t/&#10;+Pm+vbm5uP8AgEmz/wBFx14Ocz5MKd2E+M9xooor4I9oK6/4T/8AJRNI/wCu0v8A6LkrkK6/4T/8&#10;lE0j/rtL/wCi5KAPp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Ir9LPgPZ21h8IPCUNvZ/Y/+&#10;JZHX5t6Xp9zrN9aadb/8fM80dtb/APA6/VjT4/stjaQ/88IYq+UzyfuQpnpYH7ZZooor489YK6P4&#10;d6h/ZfjbSJrj/nt/6H8lc5V/w/cfZdb0ia4/5YXsX/oygD6/opkcnmC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7H4N6Hc+JPij4&#10;S063/wCPn7bFc/6R/sfvP/adfpx2r8//ANj/AEO21n42Wk1x/wAuVlLc2/8A12+5/wC1K/QDrXw+&#10;eT/fwpnrYT4BaKKK+cPSCiiigD6+0i4hubC2lgIMBhTb/StCuR+FuoDUPBOlMOsMQtz/AMA4rr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O/sJ6XbXXinxFqNxZ/wCkwWUX2e6/&#10;35P3lfZnWvm/9huzubX4eavNcWf+jT6n/o//AH7jr6Q6A1+dZnPnxUz38N/BFoooryTpCiiigD3f&#10;4CamLnRLu1N0D9nmz9n9N3Ner14B8BNUFt4ovLM/8t4P/QK9/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j+y3odzoPwT8Ow3H/&#10;AC38y5/77k8yvWM1zfwz8P8A/CL/AA78O6R9s+2eRZRf6VXSD8q/LcRPnrzqH0cPgFooormNQooo&#10;oA2vBurDQ/E2lXRGRDNgivrGOTzBXxpX1P4F15fEHhexvTjcYts31WgDp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571qeE7O21TxRpFncf8e09&#10;7HbXH/A5Ky69I/Zv0f8Atn42eHYfsf2y2gm+03H7jzfuR/6yuatPkhOoOHxn6OW9v9lsvJt/+PaC&#10;paKK/LT6cKKKKACiiigAr2X4Ba+SLvSJ/wDr4g+leNV0fw/1/wD4RjxRaXf/AC6/8vFAH1XRTI5P&#10;MF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p4Ar6I/Yj0O5v/ijd6j/AMu1lZf+h187ivrj9hPw&#10;/wD6D4t137Z/zytvsv8A5Eryczn7PCzOrD/xj6xooor86PeEPFHmUGvmPxZ8fP8AhA/2obuzuLy0&#10;vND8mLTrj/p3/j/g/wCmldOHw86/P7IznP2Z9O0UlvJ9q/fW/wDy3pa5jQKKKKAPpz4X+Iz4k8K2&#10;s03/AB9wDyJ/rXZV85/BjxP/AGP4o/s7/l2va+j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Yf2R/8AkvPh3/rhc/8ApPJX2R+0B4o/4RH4Q+It&#10;R/0v7T9i+zW/2f8A1vnP8kcn/kSvjf8AZL/5L14d/wCuNz/6TyV7x+3B4s/sv4eaRoVvef6Vql7/&#10;AKRa/wDPxCn/ANs8qvlMdR58wo0z0qM+SjM+JqKKK+rPNCiiigAooooAKKKKADtX6i/C/wD5Jb4S&#10;/wCwLbf+k8dfl12r9PfhJqFtqnwu8JTW959stv7Mtv8AxyPy5K+Yzz+HA9LA/GdbRRRXxZ6wV7f+&#10;z9qE02kapZn/AFNvNGy/8DGP/ZK8Qr2D9ny6tkvNXtD/AMfM4jn/AAT/APeUAe3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1o+qXOg3tnqNh/odzYzRXNv/wBdkqvRRWQDaKKK1AKKKKACiiigAooooAXp&#10;XoHwD8WW3gj4veHdXuP+Pbzvs1x9o/dfZ4Zvkkk/4B5lef4zR261nOHtIezHCfsz9aAKO/rXD/BP&#10;x5bfEb4XaRq/2z7Zc+T9m1D/AJ6+cn+s/wC+/wDWf9ta7mvyycPZz9mfTwn7QKfTKKzA+sfCOtL4&#10;h8O6ZqORunhBI9JMHf8AqDW7XlPwJ1w3+g3unTY3WU3y5/55P0r1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p/Yb+IH2W+1fwlcXn/H9/xMdP8A+uyf6z/tp5f/AKKr7A9a&#10;/Lf4f+NLn4feNtJ8RWH/AB82U3/kH/lpH/wOOv1E0+8ttUsbS7t/9Mtp4ftNvdW//PF6+HznD8lb&#10;2n857eEn7SHsyWiiivnDtO2+EWvnQvGtmJjttr0i3zj++f3f/j9fTFfGlfVfg7XV8TeGbPUPlHnQ&#10;jzwBjEn8f60Ad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7190/sZ/ED/hKPh5d6HcXn/Ez0Sb/yTf8A1f8A5E83/wAh18L9TXon7P8A8QP+&#10;Fc/FHSNR/wCYZPP/AGdqH2j/AFXkv/8AEf6z/tlXk5jh/rdCZ1YefJM/SWiiivzo94K9h+A3icx3&#10;l3oc5/13+k2/v/z0rx6tPQNbuPDutWmoQDIhm6GgD67oqjp2owalY213AcwTx+cp9uKv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Df2X/iJc/EH4XWk1/8A8hPS5v7OuP8Ap42f6uT/AL9/+P8AmV671r8/v2T/AImf8K++&#10;KNpp1x/yDNb8u2uP+u3/AC7yf9/P3f8A21r9AD61+dZnh/YVz38PPngLRRRXknSe4/AfxIZ9IudE&#10;nI+02h+0QAnGYn/+zz/38Feu18l+EfEVx4V8T2l/CMiH/j4z/wA8f+WlfWMcnmC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/S&#10;z4D/ABA/4WN8LtI1f7Z9s1OCH7PqH/PXzk/1n/ff+s/7a1+aWa+hf2M/iJc+HPiH/wAIvP8A8gzW&#10;/wDyXmSPzP8A0X+7/wC/deLm2H9vQ9p/Id2En7OZ9y0UUV+fHtBX0P8ABTxN/bfhk6fPgXWmkW+P&#10;+mX/ACz/AEFfPFdd8MfFZ8KeJ7SWf/j2n/0a4/8AjlAH1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qxpeoXOjX1pqNh/odzZTx3Nvdf9NkqvRWIH6j/DvxhbePPBOka5b/APL7ZRXP&#10;+j/89v8AlpH/AMAkroMV8l/sN/ED/kL+Eri8/wCojp//ALU/9pf+RK+tenNfm+Lw/wBUrzpn0lGf&#10;tIBRRRXEaH1D8NfEJ8UeD7O8nA+0KDBN/vJXW149+z9qXn2Gr6b/AM8Jo7n/AL7/AP3dew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l+GfjT/&#10;AIVz8Q9I8RW//LjN/wCQX/dyf+Q6/US3uPtVl51v/wAt6/Jc9q/Qz9lfxp/wmXwh0j/n50v/AIl1&#10;x/wD/V/+Q/Kr5TPKPuQxB6WBn/y7PXaKKK+PPWO++C2ojT/iDaxf8/kEtv8A+z/+06+kK+QPD+qf&#10;2PrdpqJ/5YTR3FfXi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H8R3p0/Q9WuoQDNBA7D6hMj+lbFee/G2/Fl4HuYiMm8njtx/wCh/wDtOgD52plFFABXyt+3R4w+&#10;y2Ph3w7b3n+v8y5uLX/c/dx/+1a+qP51+d/7Unij/hKPjZ4i/wBM/wBGsf8AiXW/2j/Y/wBZ/wCR&#10;PNr2spo8+K/wHFi58kDyaiiiv0E8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pX0x+w34subXxtq/h3/l2vbL7T/r/+Wyf9M/8Ab8z/AMhV8z4/Cu4+BfiT/hF/i/4S&#10;1H/p9jtv+/37v/2pXFjqXt8LOma0p8kz9MaKKK/MT6MK+pvh/qC6t4L0mTAJEAgIPqh2N+or5Zr3&#10;r4Fan9r8L3VmbkP9nn3DP/PNulAHq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I/tAampvtK08DnyZJs/73/wC7r26vmf4vax/anjW75zawf6P/AN8f6z/yJQBxNFFF&#10;AFLWNUttB0S71G4/49bGGW5uP+AfvK/K/WNUudZ1u71G4vPtlzPNLc3F1/v1+iH7Snij/hEvgn4i&#10;m+2fY7m+h/s63+0f7f7uT/yH5tfnH2r7DI6PuTqHk46fviUUUV9We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6k/DvxJ/wlvgnw7q/wDz/WUdz/5DroB1rwv9&#10;jPXLbVPhBaWn/QLvZbb/AL7+f/2pXugr8txFH2FedM+koz9pAWvTfgFfm28TXlmv/HvPBx/wD/8A&#10;eV5lXR/D/UP7L8baRN/02+zf99/u65jQ+q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3EyWlu0sxxFGMk18iavqH9qa3d3c//HzPNJcV9O/ELUBpng3WJx1EGD/wP5P6&#10;18r0AFFFFAHyt+3R4o8rRPDvh23vP9fNJqNxa/8ALX5P3cf/ALVr4/Fe6ftkeJP7Z+L/ANk/6Bdl&#10;Fbf+1P8A2pXhdfouWUuTCwPBxE+eYlFFFesc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Tv7C/iT7L4p8RaH/pf+m2Udz/ANMvk/1n/oyvs0Cvzi/Zr8Wf8Il8&#10;XvDs32z7HbXs39nXH/A/9X/5E8qv0dr4LOaXs8V7T+c9vCT9wKfHJ5VMorwTtPrvQtQGs6PZXfTz&#10;4Y5vz5rTrgvhFqZ1LwVZqbkPNAXgP4HMf/jmK7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/j9qgtfC1paD/lvPn/vivBa9Q+PWp/afEtlZi8GIIeLUf8APV+n6V5fQAgG&#10;KCOfagVxfxo8Sf8ACJfC7xbqP/PCyltv9H/2/wB3/wC1K0hD2k/ZhM/Ov4ka5/wlHxD8Ravb/wCh&#10;/br2W5/77krn+4oNGeK/U4Q9nA+YEooorQ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WdH1S50HW7TUbf8A4+bGeK5t/wDgHz1+qmh6pba9olpqNvefbLaeGK4+&#10;1W/+3X5R96/Rj9mPxJ/wkfwT8Ozf8+MP9nf9+f3dfMZ5R9yFQ9LAz989Rooor4s9Y9l/Z6vwf7W0&#10;89vLuBXtNfNnwT1D7B42tIf+e8Mtt/7U/wDadfS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Sv7xdPtbi5mOLeKPcaAPmn4n6oNT8a6vKP+e32b/vj5K5Sp7iTzb7zqgoATGK+&#10;f/21PFH9jfC600i3vP8ASdUvf/IKf6z/ANpV9AdDXx3+3Zrnm634d0P/AJ4Qy3P/AH3J5f8A7Tr1&#10;ssh7TFQObET/AHB8tUUUV+ing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L0zX2R+wnrFtL4X8RaR/y8wXsVz/ANsXj8v/ANp18bjpXvn7F/iT+y/ijd6d&#10;cXn2O21Syl/0X/n4mT/V/wDtWvJzOHtMLM6sPPkmfdtFFFfnR7xr+FL/APszxRpN2f8ARBDNH/8A&#10;bK+tI5PMFfGlfWnhTUf7W8L6Vef894I2oA2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V+Iuo/2Z4J1aaH73kn/wAe4rqq8u+PmoCLwta2g/5bz5/74oA8CooooASvzr/ag8Sf8JH8&#10;bPEX/TjN/Z3/AHx+7r9ELy8trCyu7u4/49oIftNxX5V+KNUude8U6vqNxefbLmeaW5+1V9PkcPfn&#10;UPOx0/cM6iiivtDy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F+ldZ8I9cufDnxR8O6jb/APLC9i/4+P8Ab/dyf+jK5MZzQaznD2kPZjP1pornvh/rn/CU&#10;eCfDur2//HtfWUVz/wCQ66GvyycPZn04V9GfBLUBe+CwneGeRf1r5zr2b9ny+B/tbTz1/d3FZge0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DfH3UxJrdpaC7wYYebb1317zXzB8U&#10;9R/tXxrqx/54zfZ/++KAOQooooA8+/aA8QXPhz4QeLru3/4+fsX2b/SP9v5K/Ncc5r7c/bg1z7B8&#10;O9I0j/n+vftP/fEf/wBsr4j7V9zk0PZ4X2h4uLn74lFFFfR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7G/iC21n4QWdp9s/0nS5pba4/wDR&#10;kf8A5Dr3AV8j/sJ+ILn/AIq3Q/8Al2/dXP8A01/uV9cd6/NcxhyYqZ7+Hn7SAtd18Gb4WXjWzB/5&#10;bQyW9cLWn4Yv/wCzPFGk3Z/0QQzR5BrzjpPruimRyeY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u7sWVncTS/diGa+Q9QuPtV9dzf8APeavqD4g6j/ZvgrVpofveSf/AB7j+tfLFABR&#10;RRQB8TftweKP7Q8baRodvef8guy/0i1/6bP/APa6+bz0r0j9ozxBc+I/jZ4imuP+WE32e3+z/wDP&#10;FP3cdeb9+lfpWBh7PCwpnzlafPOYlFFFei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sv7I+uf2N8bNIhuP+X6GW2/9n/8AadfoJ1Nflf4Q1j+w&#10;fFOkaj/x5/Yr2K5/0f8A66fvK/UyzuPtVlZzW/8Ay3r4vPIfvoVD18DP3CWiiivmD0T608Jah/af&#10;hfSrz/ntBGa2q89+Cd2LnwTbR94ZpB/n869C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u+POoi28LWloP+W8//oHNeBV67+0BqJmvNJtD/wAe3lG4/WvIqAEqnrGqf2Nol3qP/PjBLc/9&#10;8Vc6ivN/2jPEH/COfCHxFN9s+x3M8P2a3/4H/wAs60ow9pOFMznPkgfnRql59vvru7/57zS1Xoor&#10;9SPmxtFFFa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L15r9OPg34gufFHwu8O6jcf8AHzPZRfaPs9fmPmvuj9ivXPt/wuu9O/6Bd7L/AOP/AD18&#10;5nkPaUPaHdhJ++fQNFFFfDntHtH7Pl8CNW089R5dx+dezV83/Ba+Fl41tIT0mhkt/wAua+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P4taiNQ+IV2R/yx/0f/viuNrT8Sah/amt3d3c&#10;f8t5pKzKAE6Gvm/9uDXPsHw80jSP+f29/wDQK+ka+Jv24PEFtf8AxE0nToP+XGy/0j/nl89etlkP&#10;aYqBzYifuHzdRRRX6Ke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rX1R+wnrFz/bfiLTvtn+jeTFc/Zf+m1fK3Q17D+yXrn9g/GzSPP8A&#10;+X6GW2/77rzsxhz4WZ1YefJOB+hNFFFfmp7xt+C9Q/svxRpN3/02jr6zr40jk8qvrjRboX+jWdxC&#10;eJIYyKANO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PFl3BY+GdUmnOEEEmfyNbdcD8ZdQuLD&#10;wVdfZ/vTzRwfmaAPm+iiigBK/Ov9qDXP7e+NniL/AKcZvs3/AHxX6GaheW2l2N3d3H/HtBDLc/8A&#10;fFflf4k1D+2db1e7/wCe80tz/pFfT5HD351DzsdP3DOooor7Q8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74rc8B65/wjnjbSNRt7z7H5&#10;F7F/pX/oysIjFLg+tZzhzjP1ot7j7VY+db/8e09LXJfCPXP+Eo+F3h3Ubj/Q/Psoq62vyycPZz9m&#10;fThX0z8Ir/8AtDwTZ/8ATD/Rv++K+Zq91+AWoifRbu0+1jMExAt/SswPW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r9oHUAbLSrDuT9o/LivZa+e/jvqH2nxOLP/nhB/wCh0Aea0UUUAcN8cNYu&#10;fDnwh8W6jb/8fUFlL/4/8lfmeeOa+7P21PEFtpfwutNO/wCXm+vY/wDxz/WV8J5r7nI4ezo+0PFx&#10;c/fEooor6I4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v39j/AMQf2z8ILS0uLz7Zc2U0lt/17w/8s69t6V8pfsJ65/oPi3Q/+Xnz&#10;orn/ANp19W1+a5jD2eKme/h5+0hAK9O+AOofZvE95Z/894f/AECvMa6r4WXf2HxrpI/57zV5x0n1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nxCuxe+NdWkA+1gTcCvqC+uBaWlxL/AM8oyf0r&#10;5D1C4+1X13N/z3moAgooooA+Pv27NYuf7b8O6R/y7eRJcf8Abb7lfK4617J+1xrltrPxs1eGD/lx&#10;hjtv+2yf6yvGutfpWXQ5MLA8HET9pOYUUUV6Jy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6/sb+JP7G+L32S4vPsdtqkMtt/18Tf&#10;8s6+9K/Mf4P65/wi/wAUfDuoz/8ALC9j/wDiK/TjrXw+eQ5K0Kh6+En7gtW9LuPst9aTXH/LCeKq&#10;lFfOHon2PbzC6tVkHAkFT1zngLUJtS8HaVdz8O0AJ966O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n4h3bWPg3V5oceeIOK+V6+g/jpdQQeDDCcefPPGR77TmvnygAxiiisbxprH9g+FtX1G4vPsfkWU&#10;v+lVpD3wPzX+LGuf8JR8Q/EWo3H+h+fey/8AjnyVy/UVJcXFzf33nXH/AB8z1GTzX6nCHJD2Z8xM&#10;Siiit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S6fefYL6zu7f/j5gm+0/wDfFfqp4X1T+2fC2kaj/wA97KO5/wBH/wCudflPX6Kf&#10;sx6xbaz8E/Dv2f8A5cofs1x/12SvmM8h7kKh6WBn756rRRRXxZ6x9EfA+8+0+CfKP+vhnkBFejV4&#10;t+z1fg/2tp57eXcCva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b9oW/A/snTx38y4NeNV6N8cbs&#10;yeNPJP8Ax7wQxmvOaACvKv2oNc/sH4J+IvtH/L7D9m/77r1Q183/ALcHiC5sfh3pGnW//L9e/wCk&#10;f8ArtwMOfFQM60/cmfE1FFFfpx8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L1Ffbn7D/iD7f8O9X07/AJ8b3/0OviPHNfSn&#10;7DesW1r428RadcXn+vsv9Htf9ySvFzaHtMLM6sPP9+fatFFFfnx7x6L8CtQntfGhs26Twyf+OV9E&#10;18qfD+8+weNtJmuP9DtvOr6r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X1wLS0uJf+eUZP6UAfL/j+&#10;8tr/AMbatNB/z2rnKn1C8+33t3d/895qgoAO1fFX7cmsW11428O6db/8fNlZf6R/wOT93X2rX55f&#10;tWa5/b3xs1f/AKcvLtv++K97Joc+KOLF/AeRUUUV96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L+Fesfsr65/YPxs8O/aP&#10;+X7zLb/vuvJx610Hw/1i58OeNvDuo2//AB8wXsX/AKMrnxEPaUJ0zWE/ZzP1Jooor8sPoyezuPst&#10;9aTf88Jq+u9Nuhf2dtdDjzYwa+Pa+qPh9ez6l4M0qecYZoBn3oA6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c8f3b2Pg7Vpof9eIDiujrzn44XkFt4JMTf8tp4wKAPneiiigBP9VX5b/EjVLnWfiJ4iu7i8+2X&#10;M97L/pX/AG0r9LPiBrFtoPgnxFqN/wD8e0FlL/6Lr8s+vavq8hh8dQ8nHT+ASiiivsDz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k8qiigD9SfhvqltrPw88O3dvefbPPsov9K/7Z10GPyryP9lPXP7e+CekQ/wDPj5tt/wB8&#10;f/vK9cr8txEPZ150z6SH7yAtfQvwKvPtPggRH/XwzyA189V7L+z1fg/2tp57eXcCuY0Pa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d/aAvAtnpNh/EZXuD+H/669ir5/8Aj3qFxL4otLT/AJdoYf8A0OgDzGii&#10;igDy79pjXP7B+CfiKa4/5bw/Zv8Avv5K/OcmvuD9tzWLmw+F1paW/wDx63t7/pH/AAD56+HxX3OT&#10;Q5MKeLi/jEooor6I4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2f2G/EH2/wCHer6R/wA+N7/6H/8Au6+kMZr4z/YX&#10;1i5i8U+ItO+2f6NPZfafsv8A02SSvszrX51mcPZ4qZ7+Hn+4Fr0X4GaiLTxmbQ9LiGRf++Tvrzqu&#10;m+HN0LPxppMhH2QGbBFeSdJ9U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t/FKff8QtWA7Tf+06+oJHEY8y&#10;vkTWLj7frd3Nb/8AHtPNLQBQooooA+Pv28Lz/id+ErT7Z/yxl/0X/v3XyuBXtn7YGsW2qfGy7ht/&#10;+XKyitrj/rt9/wD9qV4mOtfpWXQ5MLA8HEfHMSiiivRO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f2S9QttL+Nmk&#10;faLz7H58Mtt/22eP93X6EDp0r8u/hfrn/CL/ABD8O6vcf6Z9hvY7mv1FHSvi88h++hUPWwPwBU9n&#10;J5V7af8AXaoKK+YPSPsaCdbq1E0PSQZBqxXOeBNSXVPB2kXX/TDH/fHyf0ro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vEV/8A2Zot7ef88YZDXyNX0x8XL+aw8AaqIB88w+zj/gfH9a+Z6ACiiq2oXH2Wxu5v+eEM&#10;lAH5p/GjXP8AhI/ij4u1H/jz/wBNltv++P3f/tOuL71Y1TVLnWdbvNRuP+Pm9mlubj/gdVycV+rw&#10;hyQhTPmJiUUUVo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JbO4+y31pN/zwmr9VPDeqf294W0jUf8An+sorn/vuPzK&#10;/Kf0r9JP2d9QudU+CfhK7uP9MufsX/oEkkcdfMZ5D3IVD0sD8Z6LRRRXxZ6x9IfBvUBf+CbTP/LC&#10;aS3/ACrvq8h/Z+uJpdH1SE48iGeML+Ve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d8frzyfC9rD/z2nxXgVes&#10;/tCz20l9pUWc3MUMhFeTUAFcd8ZNYudB+F3i27t7z7HcwaZL9nuv+2ddia8S/bE1C2tfgndw3F5/&#10;pM81t9n/AO/nmV24SHtK8KZnW+A+AqKKK/Tj5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x6V91/sV3n2r4Q+&#10;V9s/1Gpyf+i46+FMdq+t/wBg/ULb/irdO/5ef9Gufsv/AExTzP8A45Xi5tDnwp3YT+OfWNFFFfnx&#10;7R6l8AZ/L8T3kP8A05f+1K98r5i+FGowaf4/0syj5plNuB7vX0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d8b&#10;bq3uPGn7nkwQx25/OuCrf+IGof2p421eb/pt/wCgfJWBQAV8vft2axbReFvDuk/8vM97Lc/9sUj2&#10;f+1K+oTzXxd+3RrltdeNvDukf8vNjZS3P/f6T/7XXrZTDnxUDmxH8A+ZqKKK/RT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FzyDX0J+xHrFtYfFG7tJ/+Pm+0yW2t/8AgHz/APtOvns9a9Q/Zn1z/hHfjZ4dmuP+&#10;W832b/v9Hsrix0OfCzNaPxwP0Zooor8xPozT8L3/APY/ijSbs/8ALGaOvruvjSOTyv31fXej341L&#10;SrO6x/r4Y5/++xmgD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ml8sZqSsDxndz2PhfVp7fBuYrSRh+VAHyvqF59vvru7&#10;uP8Aj5nm+01BRRQAGvz6/a41z+2fjZq0P/QLgjt//Ifmf+1K/QU1+Y3xo1i5174o+Lbu4/4+f7Tl&#10;tv8Avj93H/6Lr6PI4fvp1Dzcd8Bx1FFFfcHk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L3xW54D1z/hF/G2ka&#10;vb/6Z9ivYrn/AL4krCIxSxyeV++rOcOcZ+tNGM1jeC9Uude8E+HdRuP+Pm9sra5uP+Bx762a/LJ/&#10;uz6cK+o/htfzah4M0ea4+/5GP++Pk/pXy5X0L8Cb0XHgkRd4Z5B+tZgek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L8YZ&#10;/K+H1+feL/0MV3VeSftAzQjw5pcRP783gwP+2Zz/AEoA8MooooAivJPKsbz/AK41+T+o6hc6pe3d&#10;3cf6Zczz/abj/gdfp58WNQudG+F3i27sP9DuYNMubm3uv+2dfl/2r7DIYe5OoeTjvsCUUUV9We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pD+zXqFzqnwT8IzXH+mXPky2/wD3xJJHH/5Dr0g14H+xPceb&#10;8ILv/phqcv8A6Ljr3w96/McXD2eKmfSUvggLXs37PVzbKNXtf+XkeVn/AMiV4zXpPwIu7ePxpdQg&#10;4860c2/0zHXEaH0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X+0NeW8t9pNpnNzDDJj/gf/7uvdK+b/jffC+8bmIDH2OG&#10;K3P/AKH/AO1KAOBooooA8i/awuLm1+AviL7P/wBO3/pRHX5519uftyXnlfC7SYftn+v1OP8A9FyV&#10;8R5/Svvcmh/sp4uL+MSiiive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uf2C7z/QvFtp9s/59v9F/&#10;7+eZX1hjjFfD/wCw3ceV8UdX/wCm+iy/+jI6+4M8V+fZtDkxUz28J/AFrrfhXfW9l8QNJln6/wDH&#10;uPq8ewVyVafhy/Gj61pN2ekM0dxXinafX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p8RNQ/tTxtq83/Tb7N/3x+7r6oe&#10;vj/WNQ/tTW7u7/57zSXP/fdAFSiiigD5C/b0k/07wND/ANMb3/23r5TPNfQH7bknm/F60/7Asf8A&#10;6MuK+fzxiv0bLIcmFgeDiP40xKKKK9U5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139k+48r48+HftH&#10;/Tz/AOk8lfoaK/ML4P3H2X4o+Epbj/oNW3/oyOv09FfD55D99CoetgfgCnpTKK+cPSPrvRL4arpN&#10;led54I7j/vpK064/4Y6hNf8AgHR5Z/veV5B/4A5j/pXY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3ii/m0nwzqt5Dj7TBZy3A&#10;+qpn+lfJVfTXxau5rHwBq80B+dvKX/vqRE/rXzLQAUUUUAfnV+1JJ5vx68Xf9u3/AKTx15XXUfFS&#10;Tzfij4tm/wCo1ff+lElcua/U8PDkowpnzk/jEoooroM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bev1&#10;ot7j7V++t/8Aj2nr8l6/Tz4P3H2r4XeEvs//AEBbb/0XHXymfQ9yFQ9LA/bOtooor489Y+hvgdqE&#10;9z4MMVwQPs93LBCPb7//ALPXpFeO/s93M81nqtux/wBHhMRA/wB7ea9i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y+OtxcWng&#10;y2jtwMTX0Yl9hh3P6ivn6vZf2in58PR+v2n/ANp141QAgGKjuJPKsvOqQVx/xkk8r4QeOf8AsC33&#10;/ouStIQ9pP2YTPzGooor9XPl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+tfoZ+yfceb8BfDv/&#10;AEw+0/8ApRJX555/WvuD9hu4/wCLXavD/wAvP9tSf+k9vXg5zD/ZTuwnxn0TRRRXwR7R6f8AAB8+&#10;J7z/AK8v/akde/18yfCCfy/iHpIP/TX/ANFyV9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/AMf5/M8U2kP/AE5xn/yJJXmN&#10;dn8YP+Siav8A9sv/AEXHXGUAIBXkf7WEnlfAbxF/27f+lEdeujpXzt+3L/ySDSP+w1F/6T3FejgY&#10;e0xUDOr8Ez4eooor9KP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UcV9afsD/8zz/24/8AtxXy&#10;X2r6I/Ybk/4ujq8P/UGk/wDSi3ryczh7TBTOnD/xoH3DRRRX50e+a/g+TyvFOkTf9Ptt/wCjK+t6&#10;+Ma+yo3Eg8y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XU8FpaNLMQIYxkk9qAPlHxZcW114o1eaD/j2nvZP/RlZFPplACYzXyf+&#10;3pcXP2LwND/y7f6d/wC29fWBzXxP+3RqFzL8RPDunf8ALtBpn2m3tf8Aps8knmf+i4q9rKYf7bA4&#10;sX/APm6iiiv0E8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B4zXrn7J8nlfHrw7/03+0/+k8le&#10;SYrr/gvqFzpfxf8ACU1vefY7n+07a2/7YvJ5cn/kOSufEQ9pQn/gNYfGfpzRRRX5YfRhX1T4BuLe&#10;88F+H5YPu/Y4se+1Ahr5Wr6O+Dc9tc/D+0igI/cTSeb/AL3mF/60Ae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PeOLm3t/Burzz42/Y&#10;pV/76Qiuhrz/AOM13b2vgC6inGPtE0cEWPXzA4/9F0AfONFFFADR3r8/P2vNUub/AOPWrw3H/HrY&#10;w21tb/8AXHy43/8ARkktfoIOa/NP4+axc698bPFs1x/yw1OW2/7Yw/JH/wCQ46+jyOH7+f8AgPOx&#10;fwHBUUUV9we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quaHrFz4c1u01ew/4+bGaK5t/+uySe&#10;ZVOisgP1njpawvAeuf8ACUeCfDurz/6Hc31lbXP/AH3H5lbtfls4ezPqAr3b9n66tx4bvLb/AJeI&#10;bvDf8CjT/wCI/SvCa9d/Z6v7aO91a0x/pM8Mdwfon/7yswPc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f4+3dvH4ctLXGJ5bvz1/wCA&#10;Jz/6GK9YrxH9oO6tnvNItB/x8wCSf8H/AP3dAHj9FFFACCvyz8ea5beKPG3iLV7f/j2vr25uf++5&#10;PMr9QNX1S20HRLvUb/8A49bGGS5uP+uKfvK/KO4k82vq8gh8dQ87HfYEooor7A8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Kf2f9Ytte+CfhKa3/wCWGmRW3/baH93J/wCRI69AzxXi/wCy&#10;HqFtf/BPSIbf/j5sprm2uP8Av5I//ouSvaO/tX5ji4clef8AiPpKXwQFr0H4H6hBa+NDDLjdPDJb&#10;DP8A33/7Trz6uq+GV/b6Z8QdKlm+9532cfV49lcRofU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8/HG9gu/GZhi6wWiC4+mS4/SSvoa&#10;vl74qXNtefEHVpYOpMcB+qpsoA5KiiigDjvjBqFtpfwu8WzXF59jtv7Mubb/AL7j8uP/AMiV+Y+a&#10;/RT9qT/kgvi3/rjbf+lEdfnX0r7TI4fuJnk474xKKKK+nP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2f2F7j/i3mrw/8vP9p/8AtOOvpEc18hfsF8X3jn/rhY/+3FfXpPFfnOZw5MbM9/Df&#10;wAq/4fvP7L1vSLu4/wCPaCaK5/74kqhRXlHSfZaU+s7Rr6DVNHtLuE5gmiQr9K0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I8V3ltqnijV&#10;ruA5tp72Tn/tpX1VfX8FhZXF3NjyIY/OJ9sE/wBK+QZP3tADKKKKAPAv22Li5i+ENp9n/wCW+px/&#10;+i5K+E6+zP27NYubXwt4d0j/AJdr29lubj/gEcfl/wDoyvjPP6V97k0P9lPFxfxiUUUV7xw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RP7D+oXMXxR1e0+2f6NPpktzcWv8AuSR+X/6Mr7hF&#10;fnt+yXrFzpfxs0iG3/5foJba4/64+Xv/APadfoTXwWcw/wBqPbwnwBRRRXgnafUnw51C21HwVpMs&#10;H3RCIM/7h2f0rqq88+CuoW9z4Htoh/yymkX9d/8AWvQ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vH1+th4L1aYjOYHgH/Avk/rXytX0X8bb&#10;6ew8FeVb/euJ47f/ANn/APadfOlABRRRQB8Zft2a5cy+KfDukf8ALtBZSXP/AG2eTZ/7Tr5jAr3j&#10;9tDXP7U+L32T/oF2UVt/338//tSvBx1r9Ky6HJhYHg4j45iUUUV6J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dz8D9c/4Rz4veEbu3/5/Y7b/v8AfJ/7Ur9MDX5R+H9Y/wCEc1vSNWt/+XKa&#10;K5/74k31+rFnJ9qsrSb/AJ718XnkPfhUPXwP2yWiiivmD0T239ny/wDO0/V9O/54TR3P/fY/+117&#10;DXz/APAG/uYvE95af8u00Of++P8A95X0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Q/H++2afo9qf9RPNJn6oK8Pr074/XFvL4ns4j1hsv8A&#10;2pXmNABRRRQB+b37SGuf8JH8bPFs3/Hn5E32b/vz+7rzf0rqPiprFtr3xR8RajYf8e19qctzb/8A&#10;fyuX6iv1PDw5KED5yfxiUUUV0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9vpX6meA/E&#10;H/CUeCfDur2/+h/brKK5/wC+46/LPFfph8B7j7V8IPCX2f8A6Blt/wCi6+YzyHuQPSwPxnc0UUV8&#10;Wesdf8J7jyviHpH/AG1/9F19P18gaHefYNbtLu4/49oJorn/AMiV9dxuJB5l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F8WLu3vviBq3kdY&#10;fLtyPdI646tfxZqH9qeKNXu7f/lvNLWRQAYxRRWF8QJPsvw78RTW/wDx9f2Zc/8AouStIfvAPy81&#10;f/kN3f8A12lqvR/raK/Uj5cbRRRW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OPav0E/Z&#10;D/5ILpH/AF3uf/Rklfn2e1fef7GesW1/8ILS0t/+PmyvZba4/wCByb//AGpXzuef7r/28d2E+M91&#10;ooor4Y9oK+u9DvrfVNGtLyA5t5oUK18iV9R/DG/t77wVpXkdIYRb/wDfHFAHV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Tu7pbG0uJp8CCIZ/CrlZPi&#10;X/kV9X/685f/AEWaAPk64k82+86oKKKAE6Vz/wARP+SeeIv+wZc/+i5K6CuD+PmuXOg/CHxbd2//&#10;AB8/Yvs3/ff7v/2pXTShzzgZT+A/NKiiiv1I+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HpX2n+wx/yTzxF/2E/wD2nHXxYelfaf7DH/JPPEX/AGE//acdeLm3+6ndhP459K0UUV+f&#10;HtBX0h8FZPM+Htmf+m0v/ow18317v+z9/wAi3qn/AF+H/wBAFAHq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j8Uf8Akn+t/wDXL/2cV11cj8Uf+Sf6&#10;3/1y/wDZxQB8v0UUUAJXmn7TH/JBvFv/AFwi/wDRkdeljvXF/Gjw/wD8JR8LvFunf8ef+hSXP/fH&#10;z/8AtOunDz9nXgZT+A/Mqiiiv1I+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HHp&#10;X2n+wv8A8k88Rf8AYT/9px18WHpX2/8AsR6Pc2Hwuu7u4/49r29/0f8A4B+7rwc5/wB1O7Cfxz6J&#10;ooor4I9oK9v+AF3AdF1S0B/0gTjI9fkFeIV6/wDs7/8AH7q3/XGKgD2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R+KP/JP9b/65f8As4rrq5H4o/8A&#10;JP8AW/8Arl/7OKAPl+iiigArC+IH/Ik+Iv8AsGXP/ouSt2oryztr+yvLS4/49p4fs1x/wOtIfGB+&#10;TlFXNYt/sut3kNv/AMsJpKp1+pHy42iiit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UV&#10;+hH7Jen3Ol/BPSPtH+h+fNJc/wDbF5P3dfntmv1B+Feh/wDCL/Dvw7pNx/pnkWUVfMZ5P9xCmelg&#10;fjOpooor4s9YK9e/Z4j/ANN1aX1hjryGvdf2ff8AkC6r/wBfv/slAHr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t8Sre4uvBWrRQfeMJrqaoapai9s&#10;Lm0P/LaKQf5/OgD5Aop9xb/Zb7yf+eFMoAKKKKAPzi/aQ8N/8Iv8X/EUP+i/v5vtP+j/AO389eZi&#10;vrT9uTwX/wAgjxRb/wDXtcfuP+/f7yvkuv0rA1vb4WFQ+crQ5JiUUUV6J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1vwj8H/APCefETw7pH/AC7Tzf6R/wBcU/eSV+nlvH9l/c2//LCvkv8A&#10;Yn+F9zF9r8Z6h/of7j7Np/8A7Ukr617cV8FnOI9pW9n/ACHt4SHs4BRRRXgnaFfQnwKs1tfBRue8&#10;0z5/4CcV8919WeBdKGheFtLs+6wjNAHR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/xG0g6F401aIjFv532mAf79czXtnx48OmextdWgIPk/6P&#10;Pj0rxOgAooooA574ieC7b4g+CdX0O4/5fof/ACN/yzr8y/FnhfUvBvim70K//wCPmxm+zV+qma8n&#10;+PH7P+m/F+x863/0PxLB/wAe91/7Tlr3ssx31Wfs6vwHFiKXOfnePrQcV0njz4b638Ndb/s7X7P7&#10;H/z73X/LK4/65VzfWvuYThUPFEooorQ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qKKk0/T7nVL60s7Cz+2XU&#10;/wDx72tvWIEQ5r1j4B/APUvi/rfnXH+h+GoP+Pi6/wCfj/pnFXqnwX/Y7+1fZNX8bf8Agr/5a/8A&#10;bWvrTT9PttLsfslhZ/Y7aD/n3r57HZtCn+7pHpUcJ/z9I9D0e28OaJaadYWf2O2sYfs9va1door4&#10;s9YKKKKAN/wP4f8A+Eo8UWlp/wCBH/XGvquNBGPLrzX4LeDP7C0U6rPg3V6M/SLtX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T1Cxg1OyuL&#10;W4AMEwwa+ZPH/gi48Fa15QObWf8A496+p6xPE/hix8WaUbO/XMZ7+lAHyZRW94v8Ial4P1r7JP8A&#10;9u91/wA/FYNABRRRQBjeLPB+ieN9EvNO1eztLy2nr4r+OH7K+peA/ter+Gf+Jx4a/wDItvX3YKK9&#10;LCY6thZnNWowqH5L/wCqozzX3h8aP2U9E8efbNR0D/iT65+8/wCuVxNXxn48+G/iT4c332TX7P7H&#10;/wA+/wDzyuP+2lfcYTHUcWeVVozgc1RRRXon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L3o5zUmn6fc6pe2lnb2f2y5n/49&#10;7W3r6o+C/wCx39q+x6v41/0O2/6Bf/LX/trXFiMXRwkPaVTWFKdQ8T+FfwT8SfFq9/0Cz+x6Z/y8&#10;apcf6q3r7g+E/wAA/Dfwlsv9Hs/tmp/uvtF1cf8AtL/nnXoGl6XbaNY/ZLCztbO2g/5dberPf2r4&#10;vF5nWxf+A9qlh4UwooorxTpCiiigAr174U/Cz7T/AMTbVhm2/wCXe19KT4U/Ck3JGrasM2//AC72&#10;vpXu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1;height:15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">
                  <v:imagedata r:id="rId8" o:title=""/>
                </v:shape>
                <v:shape id="Image 3" o:spid="_x0000_s1028" type="#_x0000_t75" style="position:absolute;left:6796;top:6952;width:32319;height:7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">
                  <v:imagedata r:id="rId9" o:title=""/>
                </v:shape>
                <v:shape id="Image 4" o:spid="_x0000_s1029" type="#_x0000_t75" style="position:absolute;left:40091;top:8418;width:64371;height:6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41543;top:78275;width:65111;height:6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2" w:name="Page_2"/>
      <w:bookmarkEnd w:id="2"/>
    </w:p>
    <w:p w:rsidR="008221CF" w:rsidRDefault="008221CF">
      <w:pPr>
        <w:rPr>
          <w:sz w:val="15"/>
        </w:rPr>
        <w:sectPr w:rsidR="008221CF">
          <w:pgSz w:w="16840" w:h="23820"/>
          <w:pgMar w:top="2760" w:right="2420" w:bottom="280" w:left="2420" w:header="720" w:footer="720" w:gutter="0"/>
          <w:cols w:space="720"/>
        </w:sectPr>
      </w:pPr>
    </w:p>
    <w:p w:rsidR="008221CF" w:rsidRDefault="007D6E1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1030712</wp:posOffset>
                </wp:positionH>
                <wp:positionV relativeFrom="page">
                  <wp:posOffset>5745259</wp:posOffset>
                </wp:positionV>
                <wp:extent cx="2384425" cy="14973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4425" cy="1497330"/>
                          <a:chOff x="0" y="0"/>
                          <a:chExt cx="2384425" cy="14973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175" y="44004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188993" y="0"/>
                                </a:moveTo>
                                <a:lnTo>
                                  <a:pt x="733304" y="94131"/>
                                </a:lnTo>
                                <a:lnTo>
                                  <a:pt x="400774" y="245890"/>
                                </a:lnTo>
                                <a:lnTo>
                                  <a:pt x="197088" y="387009"/>
                                </a:lnTo>
                                <a:lnTo>
                                  <a:pt x="127929" y="449219"/>
                                </a:lnTo>
                                <a:lnTo>
                                  <a:pt x="0" y="1449965"/>
                                </a:lnTo>
                                <a:lnTo>
                                  <a:pt x="92244" y="1439633"/>
                                </a:lnTo>
                                <a:lnTo>
                                  <a:pt x="345066" y="1416902"/>
                                </a:lnTo>
                                <a:lnTo>
                                  <a:pt x="722604" y="1394172"/>
                                </a:lnTo>
                                <a:lnTo>
                                  <a:pt x="1188993" y="1383840"/>
                                </a:lnTo>
                                <a:lnTo>
                                  <a:pt x="1655418" y="1394172"/>
                                </a:lnTo>
                                <a:lnTo>
                                  <a:pt x="2032973" y="1416902"/>
                                </a:lnTo>
                                <a:lnTo>
                                  <a:pt x="2285800" y="1439633"/>
                                </a:lnTo>
                                <a:lnTo>
                                  <a:pt x="2378044" y="1449965"/>
                                </a:lnTo>
                                <a:lnTo>
                                  <a:pt x="2250118" y="449219"/>
                                </a:lnTo>
                                <a:lnTo>
                                  <a:pt x="2180960" y="387009"/>
                                </a:lnTo>
                                <a:lnTo>
                                  <a:pt x="1977270" y="245890"/>
                                </a:lnTo>
                                <a:lnTo>
                                  <a:pt x="1644723" y="94131"/>
                                </a:lnTo>
                                <a:lnTo>
                                  <a:pt x="1188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75" y="44004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2250118" y="449219"/>
                                </a:moveTo>
                                <a:lnTo>
                                  <a:pt x="2180960" y="387009"/>
                                </a:lnTo>
                                <a:lnTo>
                                  <a:pt x="1977270" y="245890"/>
                                </a:lnTo>
                                <a:lnTo>
                                  <a:pt x="1644723" y="94131"/>
                                </a:lnTo>
                                <a:lnTo>
                                  <a:pt x="1188993" y="0"/>
                                </a:lnTo>
                                <a:lnTo>
                                  <a:pt x="733304" y="94131"/>
                                </a:lnTo>
                                <a:lnTo>
                                  <a:pt x="400774" y="245890"/>
                                </a:lnTo>
                                <a:lnTo>
                                  <a:pt x="197088" y="387009"/>
                                </a:lnTo>
                                <a:lnTo>
                                  <a:pt x="127929" y="449219"/>
                                </a:lnTo>
                                <a:lnTo>
                                  <a:pt x="0" y="1449965"/>
                                </a:lnTo>
                                <a:lnTo>
                                  <a:pt x="92244" y="1439633"/>
                                </a:lnTo>
                                <a:lnTo>
                                  <a:pt x="345066" y="1416902"/>
                                </a:lnTo>
                                <a:lnTo>
                                  <a:pt x="722604" y="1394172"/>
                                </a:lnTo>
                                <a:lnTo>
                                  <a:pt x="1188993" y="1383840"/>
                                </a:lnTo>
                                <a:lnTo>
                                  <a:pt x="1655418" y="1394172"/>
                                </a:lnTo>
                                <a:lnTo>
                                  <a:pt x="2032973" y="1416902"/>
                                </a:lnTo>
                                <a:lnTo>
                                  <a:pt x="2285800" y="1439633"/>
                                </a:lnTo>
                                <a:lnTo>
                                  <a:pt x="2378044" y="1449965"/>
                                </a:lnTo>
                                <a:lnTo>
                                  <a:pt x="2250118" y="4492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75" y="44004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188993" y="0"/>
                                </a:moveTo>
                                <a:lnTo>
                                  <a:pt x="733304" y="94131"/>
                                </a:lnTo>
                                <a:lnTo>
                                  <a:pt x="400774" y="245890"/>
                                </a:lnTo>
                                <a:lnTo>
                                  <a:pt x="197088" y="387009"/>
                                </a:lnTo>
                                <a:lnTo>
                                  <a:pt x="127929" y="449219"/>
                                </a:lnTo>
                                <a:lnTo>
                                  <a:pt x="0" y="1449965"/>
                                </a:lnTo>
                                <a:lnTo>
                                  <a:pt x="92244" y="1439633"/>
                                </a:lnTo>
                                <a:lnTo>
                                  <a:pt x="345066" y="1416902"/>
                                </a:lnTo>
                                <a:lnTo>
                                  <a:pt x="722604" y="1394172"/>
                                </a:lnTo>
                                <a:lnTo>
                                  <a:pt x="1188993" y="1383840"/>
                                </a:lnTo>
                                <a:lnTo>
                                  <a:pt x="1655418" y="1394172"/>
                                </a:lnTo>
                                <a:lnTo>
                                  <a:pt x="2032973" y="1416902"/>
                                </a:lnTo>
                                <a:lnTo>
                                  <a:pt x="2285800" y="1439633"/>
                                </a:lnTo>
                                <a:lnTo>
                                  <a:pt x="2378044" y="1449965"/>
                                </a:lnTo>
                                <a:lnTo>
                                  <a:pt x="2250118" y="449219"/>
                                </a:lnTo>
                                <a:lnTo>
                                  <a:pt x="2180960" y="387009"/>
                                </a:lnTo>
                                <a:lnTo>
                                  <a:pt x="1977270" y="245890"/>
                                </a:lnTo>
                                <a:lnTo>
                                  <a:pt x="1644723" y="94131"/>
                                </a:lnTo>
                                <a:lnTo>
                                  <a:pt x="1188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175" y="44004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2250118" y="449219"/>
                                </a:moveTo>
                                <a:lnTo>
                                  <a:pt x="2180960" y="387009"/>
                                </a:lnTo>
                                <a:lnTo>
                                  <a:pt x="1977270" y="245890"/>
                                </a:lnTo>
                                <a:lnTo>
                                  <a:pt x="1644723" y="94131"/>
                                </a:lnTo>
                                <a:lnTo>
                                  <a:pt x="1188993" y="0"/>
                                </a:lnTo>
                                <a:lnTo>
                                  <a:pt x="733304" y="94131"/>
                                </a:lnTo>
                                <a:lnTo>
                                  <a:pt x="400774" y="245890"/>
                                </a:lnTo>
                                <a:lnTo>
                                  <a:pt x="197088" y="387009"/>
                                </a:lnTo>
                                <a:lnTo>
                                  <a:pt x="127929" y="449219"/>
                                </a:lnTo>
                                <a:lnTo>
                                  <a:pt x="0" y="1449965"/>
                                </a:lnTo>
                                <a:lnTo>
                                  <a:pt x="92244" y="1439633"/>
                                </a:lnTo>
                                <a:lnTo>
                                  <a:pt x="345066" y="1416902"/>
                                </a:lnTo>
                                <a:lnTo>
                                  <a:pt x="722604" y="1394172"/>
                                </a:lnTo>
                                <a:lnTo>
                                  <a:pt x="1188993" y="1383840"/>
                                </a:lnTo>
                                <a:lnTo>
                                  <a:pt x="1655418" y="1394172"/>
                                </a:lnTo>
                                <a:lnTo>
                                  <a:pt x="2032973" y="1416902"/>
                                </a:lnTo>
                                <a:lnTo>
                                  <a:pt x="2285800" y="1439633"/>
                                </a:lnTo>
                                <a:lnTo>
                                  <a:pt x="2378044" y="1449965"/>
                                </a:lnTo>
                                <a:lnTo>
                                  <a:pt x="2250118" y="449219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880" y="1122349"/>
                            <a:ext cx="236918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372110">
                                <a:moveTo>
                                  <a:pt x="1184269" y="0"/>
                                </a:moveTo>
                                <a:lnTo>
                                  <a:pt x="1109375" y="1120"/>
                                </a:lnTo>
                                <a:lnTo>
                                  <a:pt x="1035718" y="4388"/>
                                </a:lnTo>
                                <a:lnTo>
                                  <a:pt x="963437" y="9657"/>
                                </a:lnTo>
                                <a:lnTo>
                                  <a:pt x="892672" y="16785"/>
                                </a:lnTo>
                                <a:lnTo>
                                  <a:pt x="823561" y="25627"/>
                                </a:lnTo>
                                <a:lnTo>
                                  <a:pt x="756243" y="36041"/>
                                </a:lnTo>
                                <a:lnTo>
                                  <a:pt x="690856" y="47881"/>
                                </a:lnTo>
                                <a:lnTo>
                                  <a:pt x="627539" y="61005"/>
                                </a:lnTo>
                                <a:lnTo>
                                  <a:pt x="566432" y="75268"/>
                                </a:lnTo>
                                <a:lnTo>
                                  <a:pt x="507672" y="90526"/>
                                </a:lnTo>
                                <a:lnTo>
                                  <a:pt x="451398" y="106636"/>
                                </a:lnTo>
                                <a:lnTo>
                                  <a:pt x="397750" y="123455"/>
                                </a:lnTo>
                                <a:lnTo>
                                  <a:pt x="346865" y="140837"/>
                                </a:lnTo>
                                <a:lnTo>
                                  <a:pt x="298883" y="158640"/>
                                </a:lnTo>
                                <a:lnTo>
                                  <a:pt x="253943" y="176719"/>
                                </a:lnTo>
                                <a:lnTo>
                                  <a:pt x="212182" y="194930"/>
                                </a:lnTo>
                                <a:lnTo>
                                  <a:pt x="173740" y="213131"/>
                                </a:lnTo>
                                <a:lnTo>
                                  <a:pt x="138756" y="231177"/>
                                </a:lnTo>
                                <a:lnTo>
                                  <a:pt x="79715" y="266228"/>
                                </a:lnTo>
                                <a:lnTo>
                                  <a:pt x="36168" y="298933"/>
                                </a:lnTo>
                                <a:lnTo>
                                  <a:pt x="9227" y="328143"/>
                                </a:lnTo>
                                <a:lnTo>
                                  <a:pt x="0" y="352705"/>
                                </a:lnTo>
                                <a:lnTo>
                                  <a:pt x="2161" y="361669"/>
                                </a:lnTo>
                                <a:lnTo>
                                  <a:pt x="8562" y="367657"/>
                                </a:lnTo>
                                <a:lnTo>
                                  <a:pt x="19080" y="370875"/>
                                </a:lnTo>
                                <a:lnTo>
                                  <a:pt x="33590" y="371530"/>
                                </a:lnTo>
                                <a:lnTo>
                                  <a:pt x="51968" y="369829"/>
                                </a:lnTo>
                                <a:lnTo>
                                  <a:pt x="99834" y="360189"/>
                                </a:lnTo>
                                <a:lnTo>
                                  <a:pt x="161688" y="343610"/>
                                </a:lnTo>
                                <a:lnTo>
                                  <a:pt x="323392" y="296256"/>
                                </a:lnTo>
                                <a:lnTo>
                                  <a:pt x="371011" y="282667"/>
                                </a:lnTo>
                                <a:lnTo>
                                  <a:pt x="421261" y="268792"/>
                                </a:lnTo>
                                <a:lnTo>
                                  <a:pt x="474015" y="254837"/>
                                </a:lnTo>
                                <a:lnTo>
                                  <a:pt x="529152" y="241011"/>
                                </a:lnTo>
                                <a:lnTo>
                                  <a:pt x="586547" y="227519"/>
                                </a:lnTo>
                                <a:lnTo>
                                  <a:pt x="646076" y="214569"/>
                                </a:lnTo>
                                <a:lnTo>
                                  <a:pt x="707615" y="202367"/>
                                </a:lnTo>
                                <a:lnTo>
                                  <a:pt x="771040" y="191120"/>
                                </a:lnTo>
                                <a:lnTo>
                                  <a:pt x="836228" y="181036"/>
                                </a:lnTo>
                                <a:lnTo>
                                  <a:pt x="903055" y="172322"/>
                                </a:lnTo>
                                <a:lnTo>
                                  <a:pt x="971396" y="165184"/>
                                </a:lnTo>
                                <a:lnTo>
                                  <a:pt x="1041128" y="159829"/>
                                </a:lnTo>
                                <a:lnTo>
                                  <a:pt x="1112127" y="156464"/>
                                </a:lnTo>
                                <a:lnTo>
                                  <a:pt x="1184269" y="155296"/>
                                </a:lnTo>
                                <a:lnTo>
                                  <a:pt x="1256417" y="156464"/>
                                </a:lnTo>
                                <a:lnTo>
                                  <a:pt x="1327421" y="159829"/>
                                </a:lnTo>
                                <a:lnTo>
                                  <a:pt x="1397158" y="165184"/>
                                </a:lnTo>
                                <a:lnTo>
                                  <a:pt x="1465504" y="172322"/>
                                </a:lnTo>
                                <a:lnTo>
                                  <a:pt x="1532336" y="181036"/>
                                </a:lnTo>
                                <a:lnTo>
                                  <a:pt x="1597529" y="191120"/>
                                </a:lnTo>
                                <a:lnTo>
                                  <a:pt x="1660959" y="202367"/>
                                </a:lnTo>
                                <a:lnTo>
                                  <a:pt x="1722503" y="214569"/>
                                </a:lnTo>
                                <a:lnTo>
                                  <a:pt x="1782036" y="227519"/>
                                </a:lnTo>
                                <a:lnTo>
                                  <a:pt x="1839435" y="241011"/>
                                </a:lnTo>
                                <a:lnTo>
                                  <a:pt x="1894576" y="254837"/>
                                </a:lnTo>
                                <a:lnTo>
                                  <a:pt x="1947335" y="268792"/>
                                </a:lnTo>
                                <a:lnTo>
                                  <a:pt x="1997588" y="282667"/>
                                </a:lnTo>
                                <a:lnTo>
                                  <a:pt x="2045211" y="296256"/>
                                </a:lnTo>
                                <a:lnTo>
                                  <a:pt x="2206928" y="343610"/>
                                </a:lnTo>
                                <a:lnTo>
                                  <a:pt x="2239544" y="352664"/>
                                </a:lnTo>
                                <a:lnTo>
                                  <a:pt x="2268787" y="360189"/>
                                </a:lnTo>
                                <a:lnTo>
                                  <a:pt x="2294532" y="365980"/>
                                </a:lnTo>
                                <a:lnTo>
                                  <a:pt x="2316657" y="369829"/>
                                </a:lnTo>
                                <a:lnTo>
                                  <a:pt x="2335037" y="371530"/>
                                </a:lnTo>
                                <a:lnTo>
                                  <a:pt x="2349548" y="370875"/>
                                </a:lnTo>
                                <a:lnTo>
                                  <a:pt x="2360066" y="367657"/>
                                </a:lnTo>
                                <a:lnTo>
                                  <a:pt x="2366468" y="361669"/>
                                </a:lnTo>
                                <a:lnTo>
                                  <a:pt x="2368630" y="352705"/>
                                </a:lnTo>
                                <a:lnTo>
                                  <a:pt x="2366299" y="341077"/>
                                </a:lnTo>
                                <a:lnTo>
                                  <a:pt x="2332458" y="298933"/>
                                </a:lnTo>
                                <a:lnTo>
                                  <a:pt x="2288908" y="266228"/>
                                </a:lnTo>
                                <a:lnTo>
                                  <a:pt x="2229862" y="231177"/>
                                </a:lnTo>
                                <a:lnTo>
                                  <a:pt x="2194875" y="213131"/>
                                </a:lnTo>
                                <a:lnTo>
                                  <a:pt x="2156430" y="194930"/>
                                </a:lnTo>
                                <a:lnTo>
                                  <a:pt x="2114666" y="176719"/>
                                </a:lnTo>
                                <a:lnTo>
                                  <a:pt x="2069722" y="158640"/>
                                </a:lnTo>
                                <a:lnTo>
                                  <a:pt x="2021736" y="140837"/>
                                </a:lnTo>
                                <a:lnTo>
                                  <a:pt x="1970848" y="123455"/>
                                </a:lnTo>
                                <a:lnTo>
                                  <a:pt x="1917195" y="106636"/>
                                </a:lnTo>
                                <a:lnTo>
                                  <a:pt x="1860917" y="90526"/>
                                </a:lnTo>
                                <a:lnTo>
                                  <a:pt x="1802153" y="75268"/>
                                </a:lnTo>
                                <a:lnTo>
                                  <a:pt x="1741041" y="61005"/>
                                </a:lnTo>
                                <a:lnTo>
                                  <a:pt x="1677719" y="47881"/>
                                </a:lnTo>
                                <a:lnTo>
                                  <a:pt x="1612327" y="36041"/>
                                </a:lnTo>
                                <a:lnTo>
                                  <a:pt x="1545004" y="25627"/>
                                </a:lnTo>
                                <a:lnTo>
                                  <a:pt x="1475888" y="16785"/>
                                </a:lnTo>
                                <a:lnTo>
                                  <a:pt x="1405118" y="9657"/>
                                </a:lnTo>
                                <a:lnTo>
                                  <a:pt x="1332832" y="4388"/>
                                </a:lnTo>
                                <a:lnTo>
                                  <a:pt x="1259170" y="1120"/>
                                </a:lnTo>
                                <a:lnTo>
                                  <a:pt x="118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880" y="1122349"/>
                            <a:ext cx="236918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372110">
                                <a:moveTo>
                                  <a:pt x="2368630" y="352705"/>
                                </a:moveTo>
                                <a:lnTo>
                                  <a:pt x="2366468" y="361669"/>
                                </a:lnTo>
                                <a:lnTo>
                                  <a:pt x="2360066" y="367657"/>
                                </a:lnTo>
                                <a:lnTo>
                                  <a:pt x="2349548" y="370875"/>
                                </a:lnTo>
                                <a:lnTo>
                                  <a:pt x="2335037" y="371530"/>
                                </a:lnTo>
                                <a:lnTo>
                                  <a:pt x="2316657" y="369829"/>
                                </a:lnTo>
                                <a:lnTo>
                                  <a:pt x="2268787" y="360189"/>
                                </a:lnTo>
                                <a:lnTo>
                                  <a:pt x="2206928" y="343610"/>
                                </a:lnTo>
                                <a:lnTo>
                                  <a:pt x="2132073" y="321747"/>
                                </a:lnTo>
                                <a:lnTo>
                                  <a:pt x="2090081" y="309351"/>
                                </a:lnTo>
                                <a:lnTo>
                                  <a:pt x="2045211" y="296256"/>
                                </a:lnTo>
                                <a:lnTo>
                                  <a:pt x="1997588" y="282667"/>
                                </a:lnTo>
                                <a:lnTo>
                                  <a:pt x="1947335" y="268792"/>
                                </a:lnTo>
                                <a:lnTo>
                                  <a:pt x="1894576" y="254837"/>
                                </a:lnTo>
                                <a:lnTo>
                                  <a:pt x="1839435" y="241011"/>
                                </a:lnTo>
                                <a:lnTo>
                                  <a:pt x="1782036" y="227519"/>
                                </a:lnTo>
                                <a:lnTo>
                                  <a:pt x="1722503" y="214569"/>
                                </a:lnTo>
                                <a:lnTo>
                                  <a:pt x="1660959" y="202367"/>
                                </a:lnTo>
                                <a:lnTo>
                                  <a:pt x="1597529" y="191120"/>
                                </a:lnTo>
                                <a:lnTo>
                                  <a:pt x="1532336" y="181036"/>
                                </a:lnTo>
                                <a:lnTo>
                                  <a:pt x="1465504" y="172322"/>
                                </a:lnTo>
                                <a:lnTo>
                                  <a:pt x="1397158" y="165184"/>
                                </a:lnTo>
                                <a:lnTo>
                                  <a:pt x="1327421" y="159829"/>
                                </a:lnTo>
                                <a:lnTo>
                                  <a:pt x="1256417" y="156464"/>
                                </a:lnTo>
                                <a:lnTo>
                                  <a:pt x="1184269" y="155296"/>
                                </a:lnTo>
                                <a:lnTo>
                                  <a:pt x="1112127" y="156464"/>
                                </a:lnTo>
                                <a:lnTo>
                                  <a:pt x="1041128" y="159829"/>
                                </a:lnTo>
                                <a:lnTo>
                                  <a:pt x="971396" y="165184"/>
                                </a:lnTo>
                                <a:lnTo>
                                  <a:pt x="903055" y="172322"/>
                                </a:lnTo>
                                <a:lnTo>
                                  <a:pt x="836228" y="181036"/>
                                </a:lnTo>
                                <a:lnTo>
                                  <a:pt x="771040" y="191120"/>
                                </a:lnTo>
                                <a:lnTo>
                                  <a:pt x="707615" y="202367"/>
                                </a:lnTo>
                                <a:lnTo>
                                  <a:pt x="646076" y="214569"/>
                                </a:lnTo>
                                <a:lnTo>
                                  <a:pt x="586547" y="227519"/>
                                </a:lnTo>
                                <a:lnTo>
                                  <a:pt x="529152" y="241011"/>
                                </a:lnTo>
                                <a:lnTo>
                                  <a:pt x="474015" y="254837"/>
                                </a:lnTo>
                                <a:lnTo>
                                  <a:pt x="421261" y="268792"/>
                                </a:lnTo>
                                <a:lnTo>
                                  <a:pt x="371011" y="282667"/>
                                </a:lnTo>
                                <a:lnTo>
                                  <a:pt x="323392" y="296256"/>
                                </a:lnTo>
                                <a:lnTo>
                                  <a:pt x="278526" y="309351"/>
                                </a:lnTo>
                                <a:lnTo>
                                  <a:pt x="236537" y="321747"/>
                                </a:lnTo>
                                <a:lnTo>
                                  <a:pt x="197550" y="333236"/>
                                </a:lnTo>
                                <a:lnTo>
                                  <a:pt x="129075" y="352664"/>
                                </a:lnTo>
                                <a:lnTo>
                                  <a:pt x="74091" y="365980"/>
                                </a:lnTo>
                                <a:lnTo>
                                  <a:pt x="33590" y="371530"/>
                                </a:lnTo>
                                <a:lnTo>
                                  <a:pt x="19080" y="370875"/>
                                </a:lnTo>
                                <a:lnTo>
                                  <a:pt x="8562" y="367657"/>
                                </a:lnTo>
                                <a:lnTo>
                                  <a:pt x="2161" y="361669"/>
                                </a:lnTo>
                                <a:lnTo>
                                  <a:pt x="0" y="352705"/>
                                </a:lnTo>
                                <a:lnTo>
                                  <a:pt x="2329" y="341077"/>
                                </a:lnTo>
                                <a:lnTo>
                                  <a:pt x="36168" y="298933"/>
                                </a:lnTo>
                                <a:lnTo>
                                  <a:pt x="79715" y="266228"/>
                                </a:lnTo>
                                <a:lnTo>
                                  <a:pt x="138756" y="231177"/>
                                </a:lnTo>
                                <a:lnTo>
                                  <a:pt x="173740" y="213131"/>
                                </a:lnTo>
                                <a:lnTo>
                                  <a:pt x="212182" y="194930"/>
                                </a:lnTo>
                                <a:lnTo>
                                  <a:pt x="253943" y="176719"/>
                                </a:lnTo>
                                <a:lnTo>
                                  <a:pt x="298883" y="158640"/>
                                </a:lnTo>
                                <a:lnTo>
                                  <a:pt x="346865" y="140837"/>
                                </a:lnTo>
                                <a:lnTo>
                                  <a:pt x="397750" y="123455"/>
                                </a:lnTo>
                                <a:lnTo>
                                  <a:pt x="451398" y="106636"/>
                                </a:lnTo>
                                <a:lnTo>
                                  <a:pt x="507672" y="90526"/>
                                </a:lnTo>
                                <a:lnTo>
                                  <a:pt x="566432" y="75268"/>
                                </a:lnTo>
                                <a:lnTo>
                                  <a:pt x="627539" y="61005"/>
                                </a:lnTo>
                                <a:lnTo>
                                  <a:pt x="690856" y="47881"/>
                                </a:lnTo>
                                <a:lnTo>
                                  <a:pt x="756243" y="36041"/>
                                </a:lnTo>
                                <a:lnTo>
                                  <a:pt x="823561" y="25627"/>
                                </a:lnTo>
                                <a:lnTo>
                                  <a:pt x="892672" y="16785"/>
                                </a:lnTo>
                                <a:lnTo>
                                  <a:pt x="963437" y="9657"/>
                                </a:lnTo>
                                <a:lnTo>
                                  <a:pt x="1035718" y="4388"/>
                                </a:lnTo>
                                <a:lnTo>
                                  <a:pt x="1109375" y="1120"/>
                                </a:lnTo>
                                <a:lnTo>
                                  <a:pt x="1184269" y="0"/>
                                </a:lnTo>
                                <a:lnTo>
                                  <a:pt x="1259170" y="1120"/>
                                </a:lnTo>
                                <a:lnTo>
                                  <a:pt x="1332832" y="4388"/>
                                </a:lnTo>
                                <a:lnTo>
                                  <a:pt x="1405118" y="9657"/>
                                </a:lnTo>
                                <a:lnTo>
                                  <a:pt x="1475888" y="16785"/>
                                </a:lnTo>
                                <a:lnTo>
                                  <a:pt x="1545004" y="25627"/>
                                </a:lnTo>
                                <a:lnTo>
                                  <a:pt x="1612327" y="36041"/>
                                </a:lnTo>
                                <a:lnTo>
                                  <a:pt x="1677719" y="47881"/>
                                </a:lnTo>
                                <a:lnTo>
                                  <a:pt x="1741041" y="61005"/>
                                </a:lnTo>
                                <a:lnTo>
                                  <a:pt x="1802153" y="75268"/>
                                </a:lnTo>
                                <a:lnTo>
                                  <a:pt x="1860917" y="90526"/>
                                </a:lnTo>
                                <a:lnTo>
                                  <a:pt x="1917195" y="106636"/>
                                </a:lnTo>
                                <a:lnTo>
                                  <a:pt x="1970848" y="123455"/>
                                </a:lnTo>
                                <a:lnTo>
                                  <a:pt x="2021736" y="140837"/>
                                </a:lnTo>
                                <a:lnTo>
                                  <a:pt x="2069722" y="158640"/>
                                </a:lnTo>
                                <a:lnTo>
                                  <a:pt x="2114666" y="176719"/>
                                </a:lnTo>
                                <a:lnTo>
                                  <a:pt x="2156430" y="194930"/>
                                </a:lnTo>
                                <a:lnTo>
                                  <a:pt x="2194875" y="213131"/>
                                </a:lnTo>
                                <a:lnTo>
                                  <a:pt x="2229862" y="231177"/>
                                </a:lnTo>
                                <a:lnTo>
                                  <a:pt x="2288908" y="266228"/>
                                </a:lnTo>
                                <a:lnTo>
                                  <a:pt x="2332458" y="298933"/>
                                </a:lnTo>
                                <a:lnTo>
                                  <a:pt x="2359402" y="328143"/>
                                </a:lnTo>
                                <a:lnTo>
                                  <a:pt x="2366299" y="341077"/>
                                </a:lnTo>
                                <a:lnTo>
                                  <a:pt x="2368630" y="3527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880" y="1122349"/>
                            <a:ext cx="236918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372110">
                                <a:moveTo>
                                  <a:pt x="1184269" y="0"/>
                                </a:moveTo>
                                <a:lnTo>
                                  <a:pt x="1109375" y="1120"/>
                                </a:lnTo>
                                <a:lnTo>
                                  <a:pt x="1035718" y="4388"/>
                                </a:lnTo>
                                <a:lnTo>
                                  <a:pt x="963437" y="9657"/>
                                </a:lnTo>
                                <a:lnTo>
                                  <a:pt x="892672" y="16785"/>
                                </a:lnTo>
                                <a:lnTo>
                                  <a:pt x="823561" y="25627"/>
                                </a:lnTo>
                                <a:lnTo>
                                  <a:pt x="756243" y="36041"/>
                                </a:lnTo>
                                <a:lnTo>
                                  <a:pt x="690856" y="47881"/>
                                </a:lnTo>
                                <a:lnTo>
                                  <a:pt x="627539" y="61005"/>
                                </a:lnTo>
                                <a:lnTo>
                                  <a:pt x="566432" y="75268"/>
                                </a:lnTo>
                                <a:lnTo>
                                  <a:pt x="507672" y="90526"/>
                                </a:lnTo>
                                <a:lnTo>
                                  <a:pt x="451398" y="106636"/>
                                </a:lnTo>
                                <a:lnTo>
                                  <a:pt x="397750" y="123455"/>
                                </a:lnTo>
                                <a:lnTo>
                                  <a:pt x="346865" y="140837"/>
                                </a:lnTo>
                                <a:lnTo>
                                  <a:pt x="298883" y="158640"/>
                                </a:lnTo>
                                <a:lnTo>
                                  <a:pt x="253943" y="176719"/>
                                </a:lnTo>
                                <a:lnTo>
                                  <a:pt x="212182" y="194930"/>
                                </a:lnTo>
                                <a:lnTo>
                                  <a:pt x="173740" y="213131"/>
                                </a:lnTo>
                                <a:lnTo>
                                  <a:pt x="138756" y="231177"/>
                                </a:lnTo>
                                <a:lnTo>
                                  <a:pt x="79715" y="266228"/>
                                </a:lnTo>
                                <a:lnTo>
                                  <a:pt x="36168" y="298933"/>
                                </a:lnTo>
                                <a:lnTo>
                                  <a:pt x="9227" y="328143"/>
                                </a:lnTo>
                                <a:lnTo>
                                  <a:pt x="0" y="352705"/>
                                </a:lnTo>
                                <a:lnTo>
                                  <a:pt x="2161" y="361669"/>
                                </a:lnTo>
                                <a:lnTo>
                                  <a:pt x="8562" y="367657"/>
                                </a:lnTo>
                                <a:lnTo>
                                  <a:pt x="19080" y="370875"/>
                                </a:lnTo>
                                <a:lnTo>
                                  <a:pt x="33590" y="371530"/>
                                </a:lnTo>
                                <a:lnTo>
                                  <a:pt x="51968" y="369829"/>
                                </a:lnTo>
                                <a:lnTo>
                                  <a:pt x="99834" y="360189"/>
                                </a:lnTo>
                                <a:lnTo>
                                  <a:pt x="161688" y="343610"/>
                                </a:lnTo>
                                <a:lnTo>
                                  <a:pt x="323392" y="296256"/>
                                </a:lnTo>
                                <a:lnTo>
                                  <a:pt x="371011" y="282667"/>
                                </a:lnTo>
                                <a:lnTo>
                                  <a:pt x="421261" y="268792"/>
                                </a:lnTo>
                                <a:lnTo>
                                  <a:pt x="474015" y="254837"/>
                                </a:lnTo>
                                <a:lnTo>
                                  <a:pt x="529152" y="241011"/>
                                </a:lnTo>
                                <a:lnTo>
                                  <a:pt x="586547" y="227519"/>
                                </a:lnTo>
                                <a:lnTo>
                                  <a:pt x="646076" y="214569"/>
                                </a:lnTo>
                                <a:lnTo>
                                  <a:pt x="707615" y="202367"/>
                                </a:lnTo>
                                <a:lnTo>
                                  <a:pt x="771040" y="191120"/>
                                </a:lnTo>
                                <a:lnTo>
                                  <a:pt x="836228" y="181036"/>
                                </a:lnTo>
                                <a:lnTo>
                                  <a:pt x="903055" y="172322"/>
                                </a:lnTo>
                                <a:lnTo>
                                  <a:pt x="971396" y="165184"/>
                                </a:lnTo>
                                <a:lnTo>
                                  <a:pt x="1041128" y="159829"/>
                                </a:lnTo>
                                <a:lnTo>
                                  <a:pt x="1112127" y="156464"/>
                                </a:lnTo>
                                <a:lnTo>
                                  <a:pt x="1184269" y="155296"/>
                                </a:lnTo>
                                <a:lnTo>
                                  <a:pt x="1256417" y="156464"/>
                                </a:lnTo>
                                <a:lnTo>
                                  <a:pt x="1327421" y="159829"/>
                                </a:lnTo>
                                <a:lnTo>
                                  <a:pt x="1397158" y="165184"/>
                                </a:lnTo>
                                <a:lnTo>
                                  <a:pt x="1465504" y="172322"/>
                                </a:lnTo>
                                <a:lnTo>
                                  <a:pt x="1532336" y="181036"/>
                                </a:lnTo>
                                <a:lnTo>
                                  <a:pt x="1597529" y="191120"/>
                                </a:lnTo>
                                <a:lnTo>
                                  <a:pt x="1660959" y="202367"/>
                                </a:lnTo>
                                <a:lnTo>
                                  <a:pt x="1722503" y="214569"/>
                                </a:lnTo>
                                <a:lnTo>
                                  <a:pt x="1782036" y="227519"/>
                                </a:lnTo>
                                <a:lnTo>
                                  <a:pt x="1839435" y="241011"/>
                                </a:lnTo>
                                <a:lnTo>
                                  <a:pt x="1894576" y="254837"/>
                                </a:lnTo>
                                <a:lnTo>
                                  <a:pt x="1947335" y="268792"/>
                                </a:lnTo>
                                <a:lnTo>
                                  <a:pt x="1997588" y="282667"/>
                                </a:lnTo>
                                <a:lnTo>
                                  <a:pt x="2045211" y="296256"/>
                                </a:lnTo>
                                <a:lnTo>
                                  <a:pt x="2206928" y="343610"/>
                                </a:lnTo>
                                <a:lnTo>
                                  <a:pt x="2239544" y="352664"/>
                                </a:lnTo>
                                <a:lnTo>
                                  <a:pt x="2268787" y="360189"/>
                                </a:lnTo>
                                <a:lnTo>
                                  <a:pt x="2294532" y="365980"/>
                                </a:lnTo>
                                <a:lnTo>
                                  <a:pt x="2316657" y="369829"/>
                                </a:lnTo>
                                <a:lnTo>
                                  <a:pt x="2335037" y="371530"/>
                                </a:lnTo>
                                <a:lnTo>
                                  <a:pt x="2349548" y="370875"/>
                                </a:lnTo>
                                <a:lnTo>
                                  <a:pt x="2360066" y="367657"/>
                                </a:lnTo>
                                <a:lnTo>
                                  <a:pt x="2366468" y="361669"/>
                                </a:lnTo>
                                <a:lnTo>
                                  <a:pt x="2368630" y="352705"/>
                                </a:lnTo>
                                <a:lnTo>
                                  <a:pt x="2366299" y="341077"/>
                                </a:lnTo>
                                <a:lnTo>
                                  <a:pt x="2332458" y="298933"/>
                                </a:lnTo>
                                <a:lnTo>
                                  <a:pt x="2288908" y="266228"/>
                                </a:lnTo>
                                <a:lnTo>
                                  <a:pt x="2229862" y="231177"/>
                                </a:lnTo>
                                <a:lnTo>
                                  <a:pt x="2194875" y="213131"/>
                                </a:lnTo>
                                <a:lnTo>
                                  <a:pt x="2156430" y="194930"/>
                                </a:lnTo>
                                <a:lnTo>
                                  <a:pt x="2114666" y="176719"/>
                                </a:lnTo>
                                <a:lnTo>
                                  <a:pt x="2069722" y="158640"/>
                                </a:lnTo>
                                <a:lnTo>
                                  <a:pt x="2021736" y="140837"/>
                                </a:lnTo>
                                <a:lnTo>
                                  <a:pt x="1970848" y="123455"/>
                                </a:lnTo>
                                <a:lnTo>
                                  <a:pt x="1917195" y="106636"/>
                                </a:lnTo>
                                <a:lnTo>
                                  <a:pt x="1860917" y="90526"/>
                                </a:lnTo>
                                <a:lnTo>
                                  <a:pt x="1802153" y="75268"/>
                                </a:lnTo>
                                <a:lnTo>
                                  <a:pt x="1741041" y="61005"/>
                                </a:lnTo>
                                <a:lnTo>
                                  <a:pt x="1677719" y="47881"/>
                                </a:lnTo>
                                <a:lnTo>
                                  <a:pt x="1612327" y="36041"/>
                                </a:lnTo>
                                <a:lnTo>
                                  <a:pt x="1545004" y="25627"/>
                                </a:lnTo>
                                <a:lnTo>
                                  <a:pt x="1475888" y="16785"/>
                                </a:lnTo>
                                <a:lnTo>
                                  <a:pt x="1405118" y="9657"/>
                                </a:lnTo>
                                <a:lnTo>
                                  <a:pt x="1332832" y="4388"/>
                                </a:lnTo>
                                <a:lnTo>
                                  <a:pt x="1259170" y="1120"/>
                                </a:lnTo>
                                <a:lnTo>
                                  <a:pt x="118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880" y="1122349"/>
                            <a:ext cx="236918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372110">
                                <a:moveTo>
                                  <a:pt x="2368630" y="352705"/>
                                </a:moveTo>
                                <a:lnTo>
                                  <a:pt x="2366468" y="361669"/>
                                </a:lnTo>
                                <a:lnTo>
                                  <a:pt x="2360066" y="367657"/>
                                </a:lnTo>
                                <a:lnTo>
                                  <a:pt x="2349548" y="370875"/>
                                </a:lnTo>
                                <a:lnTo>
                                  <a:pt x="2335037" y="371530"/>
                                </a:lnTo>
                                <a:lnTo>
                                  <a:pt x="2316657" y="369829"/>
                                </a:lnTo>
                                <a:lnTo>
                                  <a:pt x="2268787" y="360189"/>
                                </a:lnTo>
                                <a:lnTo>
                                  <a:pt x="2206928" y="343610"/>
                                </a:lnTo>
                                <a:lnTo>
                                  <a:pt x="2132073" y="321747"/>
                                </a:lnTo>
                                <a:lnTo>
                                  <a:pt x="2090081" y="309351"/>
                                </a:lnTo>
                                <a:lnTo>
                                  <a:pt x="2045211" y="296256"/>
                                </a:lnTo>
                                <a:lnTo>
                                  <a:pt x="1997588" y="282667"/>
                                </a:lnTo>
                                <a:lnTo>
                                  <a:pt x="1947335" y="268792"/>
                                </a:lnTo>
                                <a:lnTo>
                                  <a:pt x="1894576" y="254837"/>
                                </a:lnTo>
                                <a:lnTo>
                                  <a:pt x="1839435" y="241011"/>
                                </a:lnTo>
                                <a:lnTo>
                                  <a:pt x="1782036" y="227519"/>
                                </a:lnTo>
                                <a:lnTo>
                                  <a:pt x="1722503" y="214569"/>
                                </a:lnTo>
                                <a:lnTo>
                                  <a:pt x="1660959" y="202367"/>
                                </a:lnTo>
                                <a:lnTo>
                                  <a:pt x="1597529" y="191120"/>
                                </a:lnTo>
                                <a:lnTo>
                                  <a:pt x="1532336" y="181036"/>
                                </a:lnTo>
                                <a:lnTo>
                                  <a:pt x="1465504" y="172322"/>
                                </a:lnTo>
                                <a:lnTo>
                                  <a:pt x="1397158" y="165184"/>
                                </a:lnTo>
                                <a:lnTo>
                                  <a:pt x="1327421" y="159829"/>
                                </a:lnTo>
                                <a:lnTo>
                                  <a:pt x="1256417" y="156464"/>
                                </a:lnTo>
                                <a:lnTo>
                                  <a:pt x="1184269" y="155296"/>
                                </a:lnTo>
                                <a:lnTo>
                                  <a:pt x="1112127" y="156464"/>
                                </a:lnTo>
                                <a:lnTo>
                                  <a:pt x="1041128" y="159829"/>
                                </a:lnTo>
                                <a:lnTo>
                                  <a:pt x="971396" y="165184"/>
                                </a:lnTo>
                                <a:lnTo>
                                  <a:pt x="903055" y="172322"/>
                                </a:lnTo>
                                <a:lnTo>
                                  <a:pt x="836228" y="181036"/>
                                </a:lnTo>
                                <a:lnTo>
                                  <a:pt x="771040" y="191120"/>
                                </a:lnTo>
                                <a:lnTo>
                                  <a:pt x="707615" y="202367"/>
                                </a:lnTo>
                                <a:lnTo>
                                  <a:pt x="646076" y="214569"/>
                                </a:lnTo>
                                <a:lnTo>
                                  <a:pt x="586547" y="227519"/>
                                </a:lnTo>
                                <a:lnTo>
                                  <a:pt x="529152" y="241011"/>
                                </a:lnTo>
                                <a:lnTo>
                                  <a:pt x="474015" y="254837"/>
                                </a:lnTo>
                                <a:lnTo>
                                  <a:pt x="421261" y="268792"/>
                                </a:lnTo>
                                <a:lnTo>
                                  <a:pt x="371011" y="282667"/>
                                </a:lnTo>
                                <a:lnTo>
                                  <a:pt x="323392" y="296256"/>
                                </a:lnTo>
                                <a:lnTo>
                                  <a:pt x="278526" y="309351"/>
                                </a:lnTo>
                                <a:lnTo>
                                  <a:pt x="236537" y="321747"/>
                                </a:lnTo>
                                <a:lnTo>
                                  <a:pt x="197550" y="333236"/>
                                </a:lnTo>
                                <a:lnTo>
                                  <a:pt x="129075" y="352664"/>
                                </a:lnTo>
                                <a:lnTo>
                                  <a:pt x="74091" y="365980"/>
                                </a:lnTo>
                                <a:lnTo>
                                  <a:pt x="33590" y="371530"/>
                                </a:lnTo>
                                <a:lnTo>
                                  <a:pt x="19080" y="370875"/>
                                </a:lnTo>
                                <a:lnTo>
                                  <a:pt x="8562" y="367657"/>
                                </a:lnTo>
                                <a:lnTo>
                                  <a:pt x="2161" y="361669"/>
                                </a:lnTo>
                                <a:lnTo>
                                  <a:pt x="0" y="352705"/>
                                </a:lnTo>
                                <a:lnTo>
                                  <a:pt x="2329" y="341077"/>
                                </a:lnTo>
                                <a:lnTo>
                                  <a:pt x="36168" y="298933"/>
                                </a:lnTo>
                                <a:lnTo>
                                  <a:pt x="79715" y="266228"/>
                                </a:lnTo>
                                <a:lnTo>
                                  <a:pt x="138756" y="231177"/>
                                </a:lnTo>
                                <a:lnTo>
                                  <a:pt x="173740" y="213131"/>
                                </a:lnTo>
                                <a:lnTo>
                                  <a:pt x="212182" y="194930"/>
                                </a:lnTo>
                                <a:lnTo>
                                  <a:pt x="253943" y="176719"/>
                                </a:lnTo>
                                <a:lnTo>
                                  <a:pt x="298883" y="158640"/>
                                </a:lnTo>
                                <a:lnTo>
                                  <a:pt x="346865" y="140837"/>
                                </a:lnTo>
                                <a:lnTo>
                                  <a:pt x="397750" y="123455"/>
                                </a:lnTo>
                                <a:lnTo>
                                  <a:pt x="451398" y="106636"/>
                                </a:lnTo>
                                <a:lnTo>
                                  <a:pt x="507672" y="90526"/>
                                </a:lnTo>
                                <a:lnTo>
                                  <a:pt x="566432" y="75268"/>
                                </a:lnTo>
                                <a:lnTo>
                                  <a:pt x="627539" y="61005"/>
                                </a:lnTo>
                                <a:lnTo>
                                  <a:pt x="690856" y="47881"/>
                                </a:lnTo>
                                <a:lnTo>
                                  <a:pt x="756243" y="36041"/>
                                </a:lnTo>
                                <a:lnTo>
                                  <a:pt x="823561" y="25627"/>
                                </a:lnTo>
                                <a:lnTo>
                                  <a:pt x="892672" y="16785"/>
                                </a:lnTo>
                                <a:lnTo>
                                  <a:pt x="963437" y="9657"/>
                                </a:lnTo>
                                <a:lnTo>
                                  <a:pt x="1035718" y="4388"/>
                                </a:lnTo>
                                <a:lnTo>
                                  <a:pt x="1109375" y="1120"/>
                                </a:lnTo>
                                <a:lnTo>
                                  <a:pt x="1184269" y="0"/>
                                </a:lnTo>
                                <a:lnTo>
                                  <a:pt x="1259170" y="1120"/>
                                </a:lnTo>
                                <a:lnTo>
                                  <a:pt x="1332832" y="4388"/>
                                </a:lnTo>
                                <a:lnTo>
                                  <a:pt x="1405118" y="9657"/>
                                </a:lnTo>
                                <a:lnTo>
                                  <a:pt x="1475888" y="16785"/>
                                </a:lnTo>
                                <a:lnTo>
                                  <a:pt x="1545004" y="25627"/>
                                </a:lnTo>
                                <a:lnTo>
                                  <a:pt x="1612327" y="36041"/>
                                </a:lnTo>
                                <a:lnTo>
                                  <a:pt x="1677719" y="47881"/>
                                </a:lnTo>
                                <a:lnTo>
                                  <a:pt x="1741041" y="61005"/>
                                </a:lnTo>
                                <a:lnTo>
                                  <a:pt x="1802153" y="75268"/>
                                </a:lnTo>
                                <a:lnTo>
                                  <a:pt x="1860917" y="90526"/>
                                </a:lnTo>
                                <a:lnTo>
                                  <a:pt x="1917195" y="106636"/>
                                </a:lnTo>
                                <a:lnTo>
                                  <a:pt x="1970848" y="123455"/>
                                </a:lnTo>
                                <a:lnTo>
                                  <a:pt x="2021736" y="140837"/>
                                </a:lnTo>
                                <a:lnTo>
                                  <a:pt x="2069722" y="158640"/>
                                </a:lnTo>
                                <a:lnTo>
                                  <a:pt x="2114666" y="176719"/>
                                </a:lnTo>
                                <a:lnTo>
                                  <a:pt x="2156430" y="194930"/>
                                </a:lnTo>
                                <a:lnTo>
                                  <a:pt x="2194875" y="213131"/>
                                </a:lnTo>
                                <a:lnTo>
                                  <a:pt x="2229862" y="231177"/>
                                </a:lnTo>
                                <a:lnTo>
                                  <a:pt x="2288908" y="266228"/>
                                </a:lnTo>
                                <a:lnTo>
                                  <a:pt x="2332458" y="298933"/>
                                </a:lnTo>
                                <a:lnTo>
                                  <a:pt x="2359402" y="328143"/>
                                </a:lnTo>
                                <a:lnTo>
                                  <a:pt x="2366299" y="341077"/>
                                </a:lnTo>
                                <a:lnTo>
                                  <a:pt x="2368630" y="352705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91332" y="1434"/>
                            <a:ext cx="201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975">
                                <a:moveTo>
                                  <a:pt x="100890" y="0"/>
                                </a:moveTo>
                                <a:lnTo>
                                  <a:pt x="61633" y="2979"/>
                                </a:lnTo>
                                <a:lnTo>
                                  <a:pt x="29562" y="11102"/>
                                </a:lnTo>
                                <a:lnTo>
                                  <a:pt x="7933" y="23149"/>
                                </a:lnTo>
                                <a:lnTo>
                                  <a:pt x="0" y="37898"/>
                                </a:lnTo>
                                <a:lnTo>
                                  <a:pt x="0" y="43488"/>
                                </a:lnTo>
                                <a:lnTo>
                                  <a:pt x="3210" y="48827"/>
                                </a:lnTo>
                                <a:lnTo>
                                  <a:pt x="9028" y="53568"/>
                                </a:lnTo>
                                <a:lnTo>
                                  <a:pt x="195148" y="51426"/>
                                </a:lnTo>
                                <a:lnTo>
                                  <a:pt x="199421" y="47197"/>
                                </a:lnTo>
                                <a:lnTo>
                                  <a:pt x="201729" y="42635"/>
                                </a:lnTo>
                                <a:lnTo>
                                  <a:pt x="201729" y="37898"/>
                                </a:lnTo>
                                <a:lnTo>
                                  <a:pt x="193805" y="23149"/>
                                </a:lnTo>
                                <a:lnTo>
                                  <a:pt x="172196" y="11102"/>
                                </a:lnTo>
                                <a:lnTo>
                                  <a:pt x="140143" y="2979"/>
                                </a:lnTo>
                                <a:lnTo>
                                  <a:pt x="100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91332" y="1434"/>
                            <a:ext cx="201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975">
                                <a:moveTo>
                                  <a:pt x="9028" y="53568"/>
                                </a:moveTo>
                                <a:lnTo>
                                  <a:pt x="3210" y="48827"/>
                                </a:lnTo>
                                <a:lnTo>
                                  <a:pt x="0" y="43488"/>
                                </a:lnTo>
                                <a:lnTo>
                                  <a:pt x="0" y="37898"/>
                                </a:lnTo>
                                <a:lnTo>
                                  <a:pt x="7933" y="23149"/>
                                </a:lnTo>
                                <a:lnTo>
                                  <a:pt x="29562" y="11102"/>
                                </a:lnTo>
                                <a:lnTo>
                                  <a:pt x="61633" y="2979"/>
                                </a:lnTo>
                                <a:lnTo>
                                  <a:pt x="100890" y="0"/>
                                </a:lnTo>
                                <a:lnTo>
                                  <a:pt x="140143" y="2979"/>
                                </a:lnTo>
                                <a:lnTo>
                                  <a:pt x="172196" y="11102"/>
                                </a:lnTo>
                                <a:lnTo>
                                  <a:pt x="193805" y="23149"/>
                                </a:lnTo>
                                <a:lnTo>
                                  <a:pt x="201729" y="37898"/>
                                </a:lnTo>
                                <a:lnTo>
                                  <a:pt x="201729" y="42635"/>
                                </a:lnTo>
                                <a:lnTo>
                                  <a:pt x="199421" y="47197"/>
                                </a:lnTo>
                                <a:lnTo>
                                  <a:pt x="195148" y="51426"/>
                                </a:lnTo>
                                <a:lnTo>
                                  <a:pt x="9028" y="53568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12" y="544430"/>
                            <a:ext cx="1032743" cy="31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D2D3F" id="Group 6" o:spid="_x0000_s1026" style="position:absolute;margin-left:81.15pt;margin-top:452.4pt;width:187.75pt;height:117.9pt;z-index:15729664;mso-wrap-distance-left:0;mso-wrap-distance-right:0;mso-position-horizontal-relative:page;mso-position-vertical-relative:page" coordsize="23844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">
                <v:shape id="Graphic 7" o:spid="_x0000_s1027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" path="m1188993,l733304,94131,400774,245890,197088,387009r-69159,62210l,1449965r92244,-10332l345066,1416902r377538,-22730l1188993,1383840r466425,10332l2032973,1416902r252827,22731l2378044,1449965,2250118,449219r-69158,-62210l1977270,245890,1644723,94131,1188993,xe" fillcolor="#007655" stroked="f">
                  <v:path arrowok="t"/>
                </v:shape>
                <v:shape id="Graphic 8" o:spid="_x0000_s1028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" path="m2250118,449219r-69158,-62210l1977270,245890,1644723,94131,1188993,,733304,94131,400774,245890,197088,387009r-69159,62210l,1449965r92244,-10332l345066,1416902r377538,-22730l1188993,1383840r466425,10332l2032973,1416902r252827,22731l2378044,1449965,2250118,449219xe" filled="f" strokecolor="#989899" strokeweight=".5pt">
                  <v:path arrowok="t"/>
                </v:shape>
                <v:shape id="Graphic 9" o:spid="_x0000_s1029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" path="m1188993,l733304,94131,400774,245890,197088,387009r-69159,62210l,1449965r92244,-10332l345066,1416902r377538,-22730l1188993,1383840r466425,10332l2032973,1416902r252827,22731l2378044,1449965,2250118,449219r-69158,-62210l1977270,245890,1644723,94131,1188993,xe" fillcolor="#192b70" stroked="f">
                  <v:path arrowok="t"/>
                </v:shape>
                <v:shape id="Graphic 10" o:spid="_x0000_s1030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" path="m2250118,449219r-69158,-62210l1977270,245890,1644723,94131,1188993,,733304,94131,400774,245890,197088,387009r-69159,62210l,1449965r92244,-10332l345066,1416902r377538,-22730l1188993,1383840r466425,10332l2032973,1416902r252827,22731l2378044,1449965,2250118,449219xe" filled="f" strokecolor="#989899" strokeweight=".07967mm">
                  <v:path arrowok="t"/>
                </v:shape>
                <v:shape id="Graphic 11" o:spid="_x0000_s1031" style="position:absolute;left:78;top:11223;width:23692;height:3721;visibility:visible;mso-wrap-style:square;v-text-anchor:top" coordsize="236918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" path="m1184269,r-74894,1120l1035718,4388,963437,9657r-70765,7128l823561,25627,756243,36041,690856,47881,627539,61005,566432,75268,507672,90526r-56274,16110l397750,123455r-50885,17382l298883,158640r-44940,18079l212182,194930r-38442,18201l138756,231177,79715,266228,36168,298933,9227,328143,,352705r2161,8964l8562,367657r10518,3218l33590,371530r18378,-1701l99834,360189r61854,-16579l323392,296256r47619,-13589l421261,268792r52754,-13955l529152,241011r57395,-13492l646076,214569r61539,-12202l771040,191120r65188,-10084l903055,172322r68341,-7138l1041128,159829r70999,-3365l1184269,155296r72148,1168l1327421,159829r69737,5355l1465504,172322r66832,8714l1597529,191120r63430,11247l1722503,214569r59533,12950l1839435,241011r55141,13826l1947335,268792r50253,13875l2045211,296256r161717,47354l2239544,352664r29243,7525l2294532,365980r22125,3849l2335037,371530r14511,-655l2360066,367657r6402,-5988l2368630,352705r-2331,-11628l2332458,298933r-43550,-32705l2229862,231177r-34987,-18046l2156430,194930r-41764,-18211l2069722,158640r-47986,-17803l1970848,123455r-53653,-16819l1860917,90526,1802153,75268,1741041,61005,1677719,47881,1612327,36041,1545004,25627r-69116,-8842l1405118,9657,1332832,4388,1259170,1120,1184269,xe" fillcolor="#007655" stroked="f">
                  <v:path arrowok="t"/>
                </v:shape>
                <v:shape id="Graphic 12" o:spid="_x0000_s1032" style="position:absolute;left:78;top:11223;width:23692;height:3721;visibility:visible;mso-wrap-style:square;v-text-anchor:top" coordsize="236918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" path="m2368630,352705r-2162,8964l2360066,367657r-10518,3218l2335037,371530r-18380,-1701l2268787,360189r-61859,-16579l2132073,321747r-41992,-12396l2045211,296256r-47623,-13589l1947335,268792r-52759,-13955l1839435,241011r-57399,-13492l1722503,214569r-61544,-12202l1597529,191120r-65193,-10084l1465504,172322r-68346,-7138l1327421,159829r-71004,-3365l1184269,155296r-72142,1168l1041128,159829r-69732,5355l903055,172322r-66827,8714l771040,191120r-63425,11247l646076,214569r-59529,12950l529152,241011r-55137,13826l421261,268792r-50250,13875l323392,296256r-44866,13095l236537,321747r-38987,11489l129075,352664,74091,365980r-40501,5550l19080,370875,8562,367657,2161,361669,,352705,2329,341077,36168,298933,79715,266228r59041,-35051l173740,213131r38442,-18201l253943,176719r44940,-18079l346865,140837r50885,-17382l451398,106636,507672,90526,566432,75268,627539,61005,690856,47881,756243,36041,823561,25627r69111,-8842l963437,9657r72281,-5269l1109375,1120,1184269,r74901,1120l1332832,4388r72286,5269l1475888,16785r69116,8842l1612327,36041r65392,11840l1741041,61005r61112,14263l1860917,90526r56278,16110l1970848,123455r50888,17382l2069722,158640r44944,18079l2156430,194930r38445,18201l2229862,231177r59046,35051l2332458,298933r26944,29210l2366299,341077r2331,11628xe" filled="f" strokecolor="#989899" strokeweight=".5pt">
                  <v:path arrowok="t"/>
                </v:shape>
                <v:shape id="Graphic 13" o:spid="_x0000_s1033" style="position:absolute;left:78;top:11223;width:23692;height:3721;visibility:visible;mso-wrap-style:square;v-text-anchor:top" coordsize="236918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" path="m1184269,r-74894,1120l1035718,4388,963437,9657r-70765,7128l823561,25627,756243,36041,690856,47881,627539,61005,566432,75268,507672,90526r-56274,16110l397750,123455r-50885,17382l298883,158640r-44940,18079l212182,194930r-38442,18201l138756,231177,79715,266228,36168,298933,9227,328143,,352705r2161,8964l8562,367657r10518,3218l33590,371530r18378,-1701l99834,360189r61854,-16579l323392,296256r47619,-13589l421261,268792r52754,-13955l529152,241011r57395,-13492l646076,214569r61539,-12202l771040,191120r65188,-10084l903055,172322r68341,-7138l1041128,159829r70999,-3365l1184269,155296r72148,1168l1327421,159829r69737,5355l1465504,172322r66832,8714l1597529,191120r63430,11247l1722503,214569r59533,12950l1839435,241011r55141,13826l1947335,268792r50253,13875l2045211,296256r161717,47354l2239544,352664r29243,7525l2294532,365980r22125,3849l2335037,371530r14511,-655l2360066,367657r6402,-5988l2368630,352705r-2331,-11628l2332458,298933r-43550,-32705l2229862,231177r-34987,-18046l2156430,194930r-41764,-18211l2069722,158640r-47986,-17803l1970848,123455r-53653,-16819l1860917,90526,1802153,75268,1741041,61005,1677719,47881,1612327,36041,1545004,25627r-69116,-8842l1405118,9657,1332832,4388,1259170,1120,1184269,xe" fillcolor="#192b70" stroked="f">
                  <v:path arrowok="t"/>
                </v:shape>
                <v:shape id="Graphic 14" o:spid="_x0000_s1034" style="position:absolute;left:78;top:11223;width:23692;height:3721;visibility:visible;mso-wrap-style:square;v-text-anchor:top" coordsize="236918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" path="m2368630,352705r-2162,8964l2360066,367657r-10518,3218l2335037,371530r-18380,-1701l2268787,360189r-61859,-16579l2132073,321747r-41992,-12396l2045211,296256r-47623,-13589l1947335,268792r-52759,-13955l1839435,241011r-57399,-13492l1722503,214569r-61544,-12202l1597529,191120r-65193,-10084l1465504,172322r-68346,-7138l1327421,159829r-71004,-3365l1184269,155296r-72142,1168l1041128,159829r-69732,5355l903055,172322r-66827,8714l771040,191120r-63425,11247l646076,214569r-59529,12950l529152,241011r-55137,13826l421261,268792r-50250,13875l323392,296256r-44866,13095l236537,321747r-38987,11489l129075,352664,74091,365980r-40501,5550l19080,370875,8562,367657,2161,361669,,352705,2329,341077,36168,298933,79715,266228r59041,-35051l173740,213131r38442,-18201l253943,176719r44940,-18079l346865,140837r50885,-17382l451398,106636,507672,90526,566432,75268,627539,61005,690856,47881,756243,36041,823561,25627r69111,-8842l963437,9657r72281,-5269l1109375,1120,1184269,r74901,1120l1332832,4388r72286,5269l1475888,16785r69116,8842l1612327,36041r65392,11840l1741041,61005r61112,14263l1860917,90526r56278,16110l1970848,123455r50888,17382l2069722,158640r44944,18079l2156430,194930r38445,18201l2229862,231177r59046,35051l2332458,298933r26944,29210l2366299,341077r2331,11628xe" filled="f" strokecolor="#989899" strokeweight=".07967mm">
                  <v:path arrowok="t"/>
                </v:shape>
                <v:shape id="Graphic 15" o:spid="_x0000_s1035" style="position:absolute;left:10913;top:14;width:2019;height:540;visibility:visible;mso-wrap-style:square;v-text-anchor:top" coordsize="20193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" path="m100890,l61633,2979,29562,11102,7933,23149,,37898r,5590l3210,48827r5818,4741l195148,51426r4273,-4229l201729,42635r,-4737l193805,23149,172196,11102,140143,2979,100890,xe" fillcolor="#192b70" stroked="f">
                  <v:path arrowok="t"/>
                </v:shape>
                <v:shape id="Graphic 16" o:spid="_x0000_s1036" style="position:absolute;left:10913;top:14;width:2019;height:540;visibility:visible;mso-wrap-style:square;v-text-anchor:top" coordsize="20193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" path="m9028,53568l3210,48827,,43488,,37898,7933,23149,29562,11102,61633,2979,100890,r39253,2979l172196,11102r21609,12047l201729,37898r,4737l199421,47197r-4273,4229l9028,53568xe" filled="f" strokecolor="#989899" strokeweight=".07967mm">
                  <v:path arrowok="t"/>
                </v:shape>
                <v:shape id="Image 17" o:spid="_x0000_s1037" type="#_x0000_t75" style="position:absolute;left:6758;top:5444;width:10327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7276539</wp:posOffset>
                </wp:positionH>
                <wp:positionV relativeFrom="page">
                  <wp:posOffset>5745259</wp:posOffset>
                </wp:positionV>
                <wp:extent cx="2384425" cy="14973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4425" cy="1497330"/>
                          <a:chOff x="0" y="0"/>
                          <a:chExt cx="2384425" cy="14973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081806" y="1434"/>
                            <a:ext cx="201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975">
                                <a:moveTo>
                                  <a:pt x="100915" y="0"/>
                                </a:moveTo>
                                <a:lnTo>
                                  <a:pt x="61641" y="2979"/>
                                </a:lnTo>
                                <a:lnTo>
                                  <a:pt x="29563" y="11102"/>
                                </a:lnTo>
                                <a:lnTo>
                                  <a:pt x="7932" y="23149"/>
                                </a:lnTo>
                                <a:lnTo>
                                  <a:pt x="0" y="37898"/>
                                </a:lnTo>
                                <a:lnTo>
                                  <a:pt x="0" y="43488"/>
                                </a:lnTo>
                                <a:lnTo>
                                  <a:pt x="3251" y="48827"/>
                                </a:lnTo>
                                <a:lnTo>
                                  <a:pt x="9055" y="53568"/>
                                </a:lnTo>
                                <a:lnTo>
                                  <a:pt x="195174" y="51426"/>
                                </a:lnTo>
                                <a:lnTo>
                                  <a:pt x="199447" y="47197"/>
                                </a:lnTo>
                                <a:lnTo>
                                  <a:pt x="201758" y="42635"/>
                                </a:lnTo>
                                <a:lnTo>
                                  <a:pt x="201758" y="37898"/>
                                </a:lnTo>
                                <a:lnTo>
                                  <a:pt x="193832" y="23149"/>
                                </a:lnTo>
                                <a:lnTo>
                                  <a:pt x="172220" y="11102"/>
                                </a:lnTo>
                                <a:lnTo>
                                  <a:pt x="140165" y="2979"/>
                                </a:lnTo>
                                <a:lnTo>
                                  <a:pt x="100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81806" y="1434"/>
                            <a:ext cx="201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975">
                                <a:moveTo>
                                  <a:pt x="9055" y="53568"/>
                                </a:moveTo>
                                <a:lnTo>
                                  <a:pt x="3251" y="48827"/>
                                </a:lnTo>
                                <a:lnTo>
                                  <a:pt x="0" y="43488"/>
                                </a:lnTo>
                                <a:lnTo>
                                  <a:pt x="0" y="37898"/>
                                </a:lnTo>
                                <a:lnTo>
                                  <a:pt x="7932" y="23149"/>
                                </a:lnTo>
                                <a:lnTo>
                                  <a:pt x="29563" y="11102"/>
                                </a:lnTo>
                                <a:lnTo>
                                  <a:pt x="61641" y="2979"/>
                                </a:lnTo>
                                <a:lnTo>
                                  <a:pt x="100915" y="0"/>
                                </a:lnTo>
                                <a:lnTo>
                                  <a:pt x="140165" y="2979"/>
                                </a:lnTo>
                                <a:lnTo>
                                  <a:pt x="172220" y="11102"/>
                                </a:lnTo>
                                <a:lnTo>
                                  <a:pt x="193832" y="23149"/>
                                </a:lnTo>
                                <a:lnTo>
                                  <a:pt x="201758" y="37898"/>
                                </a:lnTo>
                                <a:lnTo>
                                  <a:pt x="201758" y="42635"/>
                                </a:lnTo>
                                <a:lnTo>
                                  <a:pt x="199447" y="47197"/>
                                </a:lnTo>
                                <a:lnTo>
                                  <a:pt x="195174" y="51426"/>
                                </a:lnTo>
                                <a:lnTo>
                                  <a:pt x="9055" y="53568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75" y="44008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189094" y="0"/>
                                </a:moveTo>
                                <a:lnTo>
                                  <a:pt x="733375" y="94143"/>
                                </a:lnTo>
                                <a:lnTo>
                                  <a:pt x="400805" y="245928"/>
                                </a:lnTo>
                                <a:lnTo>
                                  <a:pt x="197085" y="387072"/>
                                </a:lnTo>
                                <a:lnTo>
                                  <a:pt x="127911" y="449294"/>
                                </a:lnTo>
                                <a:lnTo>
                                  <a:pt x="0" y="1449946"/>
                                </a:lnTo>
                                <a:lnTo>
                                  <a:pt x="748893" y="1449946"/>
                                </a:lnTo>
                                <a:lnTo>
                                  <a:pt x="748893" y="1207065"/>
                                </a:lnTo>
                                <a:lnTo>
                                  <a:pt x="751630" y="1159230"/>
                                </a:lnTo>
                                <a:lnTo>
                                  <a:pt x="759322" y="1112899"/>
                                </a:lnTo>
                                <a:lnTo>
                                  <a:pt x="771703" y="1068339"/>
                                </a:lnTo>
                                <a:lnTo>
                                  <a:pt x="788505" y="1025816"/>
                                </a:lnTo>
                                <a:lnTo>
                                  <a:pt x="809463" y="985594"/>
                                </a:lnTo>
                                <a:lnTo>
                                  <a:pt x="834309" y="947941"/>
                                </a:lnTo>
                                <a:lnTo>
                                  <a:pt x="862777" y="913123"/>
                                </a:lnTo>
                                <a:lnTo>
                                  <a:pt x="894600" y="881404"/>
                                </a:lnTo>
                                <a:lnTo>
                                  <a:pt x="929512" y="853052"/>
                                </a:lnTo>
                                <a:lnTo>
                                  <a:pt x="967246" y="828332"/>
                                </a:lnTo>
                                <a:lnTo>
                                  <a:pt x="1007536" y="807510"/>
                                </a:lnTo>
                                <a:lnTo>
                                  <a:pt x="1050115" y="790852"/>
                                </a:lnTo>
                                <a:lnTo>
                                  <a:pt x="1094715" y="778625"/>
                                </a:lnTo>
                                <a:lnTo>
                                  <a:pt x="1141072" y="771093"/>
                                </a:lnTo>
                                <a:lnTo>
                                  <a:pt x="1188918" y="768523"/>
                                </a:lnTo>
                                <a:lnTo>
                                  <a:pt x="1236758" y="771093"/>
                                </a:lnTo>
                                <a:lnTo>
                                  <a:pt x="1283110" y="778625"/>
                                </a:lnTo>
                                <a:lnTo>
                                  <a:pt x="1327708" y="790852"/>
                                </a:lnTo>
                                <a:lnTo>
                                  <a:pt x="1370283" y="807510"/>
                                </a:lnTo>
                                <a:lnTo>
                                  <a:pt x="1410571" y="828332"/>
                                </a:lnTo>
                                <a:lnTo>
                                  <a:pt x="1448303" y="853052"/>
                                </a:lnTo>
                                <a:lnTo>
                                  <a:pt x="1483213" y="881404"/>
                                </a:lnTo>
                                <a:lnTo>
                                  <a:pt x="1515034" y="913123"/>
                                </a:lnTo>
                                <a:lnTo>
                                  <a:pt x="1543499" y="947941"/>
                                </a:lnTo>
                                <a:lnTo>
                                  <a:pt x="1568342" y="985594"/>
                                </a:lnTo>
                                <a:lnTo>
                                  <a:pt x="1589296" y="1025816"/>
                                </a:lnTo>
                                <a:lnTo>
                                  <a:pt x="1606093" y="1068339"/>
                                </a:lnTo>
                                <a:lnTo>
                                  <a:pt x="1618468" y="1112899"/>
                                </a:lnTo>
                                <a:lnTo>
                                  <a:pt x="1626153" y="1159230"/>
                                </a:lnTo>
                                <a:lnTo>
                                  <a:pt x="1628881" y="1207065"/>
                                </a:lnTo>
                                <a:lnTo>
                                  <a:pt x="1628881" y="1449946"/>
                                </a:lnTo>
                                <a:lnTo>
                                  <a:pt x="2378015" y="1449946"/>
                                </a:lnTo>
                                <a:lnTo>
                                  <a:pt x="2250046" y="449294"/>
                                </a:lnTo>
                                <a:lnTo>
                                  <a:pt x="2180916" y="387072"/>
                                </a:lnTo>
                                <a:lnTo>
                                  <a:pt x="1977286" y="245928"/>
                                </a:lnTo>
                                <a:lnTo>
                                  <a:pt x="1644798" y="94143"/>
                                </a:lnTo>
                                <a:lnTo>
                                  <a:pt x="1189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75" y="44008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628881" y="1207065"/>
                                </a:moveTo>
                                <a:lnTo>
                                  <a:pt x="1626153" y="1159230"/>
                                </a:lnTo>
                                <a:lnTo>
                                  <a:pt x="1618468" y="1112899"/>
                                </a:lnTo>
                                <a:lnTo>
                                  <a:pt x="1606093" y="1068339"/>
                                </a:lnTo>
                                <a:lnTo>
                                  <a:pt x="1589296" y="1025816"/>
                                </a:lnTo>
                                <a:lnTo>
                                  <a:pt x="1568342" y="985594"/>
                                </a:lnTo>
                                <a:lnTo>
                                  <a:pt x="1543499" y="947941"/>
                                </a:lnTo>
                                <a:lnTo>
                                  <a:pt x="1515034" y="913123"/>
                                </a:lnTo>
                                <a:lnTo>
                                  <a:pt x="1483213" y="881404"/>
                                </a:lnTo>
                                <a:lnTo>
                                  <a:pt x="1448303" y="853052"/>
                                </a:lnTo>
                                <a:lnTo>
                                  <a:pt x="1410571" y="828332"/>
                                </a:lnTo>
                                <a:lnTo>
                                  <a:pt x="1370283" y="807510"/>
                                </a:lnTo>
                                <a:lnTo>
                                  <a:pt x="1327708" y="790852"/>
                                </a:lnTo>
                                <a:lnTo>
                                  <a:pt x="1283110" y="778625"/>
                                </a:lnTo>
                                <a:lnTo>
                                  <a:pt x="1236758" y="771093"/>
                                </a:lnTo>
                                <a:lnTo>
                                  <a:pt x="1188918" y="768523"/>
                                </a:lnTo>
                                <a:lnTo>
                                  <a:pt x="1141072" y="771093"/>
                                </a:lnTo>
                                <a:lnTo>
                                  <a:pt x="1094715" y="778625"/>
                                </a:lnTo>
                                <a:lnTo>
                                  <a:pt x="1050115" y="790852"/>
                                </a:lnTo>
                                <a:lnTo>
                                  <a:pt x="1007536" y="807510"/>
                                </a:lnTo>
                                <a:lnTo>
                                  <a:pt x="967246" y="828332"/>
                                </a:lnTo>
                                <a:lnTo>
                                  <a:pt x="929512" y="853052"/>
                                </a:lnTo>
                                <a:lnTo>
                                  <a:pt x="894600" y="881404"/>
                                </a:lnTo>
                                <a:lnTo>
                                  <a:pt x="862777" y="913123"/>
                                </a:lnTo>
                                <a:lnTo>
                                  <a:pt x="834309" y="947941"/>
                                </a:lnTo>
                                <a:lnTo>
                                  <a:pt x="809463" y="985594"/>
                                </a:lnTo>
                                <a:lnTo>
                                  <a:pt x="788505" y="1025816"/>
                                </a:lnTo>
                                <a:lnTo>
                                  <a:pt x="771703" y="1068339"/>
                                </a:lnTo>
                                <a:lnTo>
                                  <a:pt x="759322" y="1112899"/>
                                </a:lnTo>
                                <a:lnTo>
                                  <a:pt x="751630" y="1159230"/>
                                </a:lnTo>
                                <a:lnTo>
                                  <a:pt x="748893" y="1207065"/>
                                </a:lnTo>
                                <a:lnTo>
                                  <a:pt x="748893" y="1449946"/>
                                </a:lnTo>
                                <a:lnTo>
                                  <a:pt x="0" y="1449946"/>
                                </a:lnTo>
                                <a:lnTo>
                                  <a:pt x="127911" y="449294"/>
                                </a:lnTo>
                                <a:lnTo>
                                  <a:pt x="197085" y="387072"/>
                                </a:lnTo>
                                <a:lnTo>
                                  <a:pt x="400805" y="245928"/>
                                </a:lnTo>
                                <a:lnTo>
                                  <a:pt x="733375" y="94143"/>
                                </a:lnTo>
                                <a:lnTo>
                                  <a:pt x="1189094" y="0"/>
                                </a:lnTo>
                                <a:lnTo>
                                  <a:pt x="1644798" y="94143"/>
                                </a:lnTo>
                                <a:lnTo>
                                  <a:pt x="1977286" y="245928"/>
                                </a:lnTo>
                                <a:lnTo>
                                  <a:pt x="2180916" y="387072"/>
                                </a:lnTo>
                                <a:lnTo>
                                  <a:pt x="2250046" y="449294"/>
                                </a:lnTo>
                                <a:lnTo>
                                  <a:pt x="2378015" y="1449946"/>
                                </a:lnTo>
                                <a:lnTo>
                                  <a:pt x="1628881" y="1449946"/>
                                </a:lnTo>
                                <a:lnTo>
                                  <a:pt x="1628881" y="120706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75" y="44008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189094" y="0"/>
                                </a:moveTo>
                                <a:lnTo>
                                  <a:pt x="733375" y="94143"/>
                                </a:lnTo>
                                <a:lnTo>
                                  <a:pt x="400805" y="245928"/>
                                </a:lnTo>
                                <a:lnTo>
                                  <a:pt x="197085" y="387072"/>
                                </a:lnTo>
                                <a:lnTo>
                                  <a:pt x="127911" y="449294"/>
                                </a:lnTo>
                                <a:lnTo>
                                  <a:pt x="0" y="1449946"/>
                                </a:lnTo>
                                <a:lnTo>
                                  <a:pt x="748893" y="1449946"/>
                                </a:lnTo>
                                <a:lnTo>
                                  <a:pt x="748893" y="1207065"/>
                                </a:lnTo>
                                <a:lnTo>
                                  <a:pt x="751630" y="1159230"/>
                                </a:lnTo>
                                <a:lnTo>
                                  <a:pt x="759322" y="1112899"/>
                                </a:lnTo>
                                <a:lnTo>
                                  <a:pt x="771703" y="1068339"/>
                                </a:lnTo>
                                <a:lnTo>
                                  <a:pt x="788505" y="1025816"/>
                                </a:lnTo>
                                <a:lnTo>
                                  <a:pt x="809463" y="985594"/>
                                </a:lnTo>
                                <a:lnTo>
                                  <a:pt x="834309" y="947941"/>
                                </a:lnTo>
                                <a:lnTo>
                                  <a:pt x="862777" y="913123"/>
                                </a:lnTo>
                                <a:lnTo>
                                  <a:pt x="894600" y="881404"/>
                                </a:lnTo>
                                <a:lnTo>
                                  <a:pt x="929512" y="853052"/>
                                </a:lnTo>
                                <a:lnTo>
                                  <a:pt x="967246" y="828332"/>
                                </a:lnTo>
                                <a:lnTo>
                                  <a:pt x="1007536" y="807510"/>
                                </a:lnTo>
                                <a:lnTo>
                                  <a:pt x="1050115" y="790852"/>
                                </a:lnTo>
                                <a:lnTo>
                                  <a:pt x="1094715" y="778625"/>
                                </a:lnTo>
                                <a:lnTo>
                                  <a:pt x="1141072" y="771093"/>
                                </a:lnTo>
                                <a:lnTo>
                                  <a:pt x="1188918" y="768523"/>
                                </a:lnTo>
                                <a:lnTo>
                                  <a:pt x="1236758" y="771093"/>
                                </a:lnTo>
                                <a:lnTo>
                                  <a:pt x="1283110" y="778625"/>
                                </a:lnTo>
                                <a:lnTo>
                                  <a:pt x="1327708" y="790852"/>
                                </a:lnTo>
                                <a:lnTo>
                                  <a:pt x="1370283" y="807510"/>
                                </a:lnTo>
                                <a:lnTo>
                                  <a:pt x="1410571" y="828332"/>
                                </a:lnTo>
                                <a:lnTo>
                                  <a:pt x="1448303" y="853052"/>
                                </a:lnTo>
                                <a:lnTo>
                                  <a:pt x="1483213" y="881404"/>
                                </a:lnTo>
                                <a:lnTo>
                                  <a:pt x="1515034" y="913123"/>
                                </a:lnTo>
                                <a:lnTo>
                                  <a:pt x="1543499" y="947941"/>
                                </a:lnTo>
                                <a:lnTo>
                                  <a:pt x="1568342" y="985594"/>
                                </a:lnTo>
                                <a:lnTo>
                                  <a:pt x="1589296" y="1025816"/>
                                </a:lnTo>
                                <a:lnTo>
                                  <a:pt x="1606093" y="1068339"/>
                                </a:lnTo>
                                <a:lnTo>
                                  <a:pt x="1618468" y="1112899"/>
                                </a:lnTo>
                                <a:lnTo>
                                  <a:pt x="1626153" y="1159230"/>
                                </a:lnTo>
                                <a:lnTo>
                                  <a:pt x="1628881" y="1207065"/>
                                </a:lnTo>
                                <a:lnTo>
                                  <a:pt x="1628881" y="1449946"/>
                                </a:lnTo>
                                <a:lnTo>
                                  <a:pt x="2378015" y="1449946"/>
                                </a:lnTo>
                                <a:lnTo>
                                  <a:pt x="2250046" y="449294"/>
                                </a:lnTo>
                                <a:lnTo>
                                  <a:pt x="2180916" y="387072"/>
                                </a:lnTo>
                                <a:lnTo>
                                  <a:pt x="1977286" y="245928"/>
                                </a:lnTo>
                                <a:lnTo>
                                  <a:pt x="1644798" y="94143"/>
                                </a:lnTo>
                                <a:lnTo>
                                  <a:pt x="1189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75" y="44008"/>
                            <a:ext cx="237807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1450340">
                                <a:moveTo>
                                  <a:pt x="1628881" y="1207065"/>
                                </a:moveTo>
                                <a:lnTo>
                                  <a:pt x="1626153" y="1159230"/>
                                </a:lnTo>
                                <a:lnTo>
                                  <a:pt x="1618468" y="1112899"/>
                                </a:lnTo>
                                <a:lnTo>
                                  <a:pt x="1606093" y="1068339"/>
                                </a:lnTo>
                                <a:lnTo>
                                  <a:pt x="1589296" y="1025816"/>
                                </a:lnTo>
                                <a:lnTo>
                                  <a:pt x="1568342" y="985594"/>
                                </a:lnTo>
                                <a:lnTo>
                                  <a:pt x="1543499" y="947941"/>
                                </a:lnTo>
                                <a:lnTo>
                                  <a:pt x="1515034" y="913123"/>
                                </a:lnTo>
                                <a:lnTo>
                                  <a:pt x="1483213" y="881404"/>
                                </a:lnTo>
                                <a:lnTo>
                                  <a:pt x="1448303" y="853052"/>
                                </a:lnTo>
                                <a:lnTo>
                                  <a:pt x="1410571" y="828332"/>
                                </a:lnTo>
                                <a:lnTo>
                                  <a:pt x="1370283" y="807510"/>
                                </a:lnTo>
                                <a:lnTo>
                                  <a:pt x="1327708" y="790852"/>
                                </a:lnTo>
                                <a:lnTo>
                                  <a:pt x="1283110" y="778625"/>
                                </a:lnTo>
                                <a:lnTo>
                                  <a:pt x="1236758" y="771093"/>
                                </a:lnTo>
                                <a:lnTo>
                                  <a:pt x="1188918" y="768523"/>
                                </a:lnTo>
                                <a:lnTo>
                                  <a:pt x="1141072" y="771093"/>
                                </a:lnTo>
                                <a:lnTo>
                                  <a:pt x="1094715" y="778625"/>
                                </a:lnTo>
                                <a:lnTo>
                                  <a:pt x="1050115" y="790852"/>
                                </a:lnTo>
                                <a:lnTo>
                                  <a:pt x="1007536" y="807510"/>
                                </a:lnTo>
                                <a:lnTo>
                                  <a:pt x="967246" y="828332"/>
                                </a:lnTo>
                                <a:lnTo>
                                  <a:pt x="929512" y="853052"/>
                                </a:lnTo>
                                <a:lnTo>
                                  <a:pt x="894600" y="881404"/>
                                </a:lnTo>
                                <a:lnTo>
                                  <a:pt x="862777" y="913123"/>
                                </a:lnTo>
                                <a:lnTo>
                                  <a:pt x="834309" y="947941"/>
                                </a:lnTo>
                                <a:lnTo>
                                  <a:pt x="809463" y="985594"/>
                                </a:lnTo>
                                <a:lnTo>
                                  <a:pt x="788505" y="1025816"/>
                                </a:lnTo>
                                <a:lnTo>
                                  <a:pt x="771703" y="1068339"/>
                                </a:lnTo>
                                <a:lnTo>
                                  <a:pt x="759322" y="1112899"/>
                                </a:lnTo>
                                <a:lnTo>
                                  <a:pt x="751630" y="1159230"/>
                                </a:lnTo>
                                <a:lnTo>
                                  <a:pt x="748893" y="1207065"/>
                                </a:lnTo>
                                <a:lnTo>
                                  <a:pt x="748893" y="1449946"/>
                                </a:lnTo>
                                <a:lnTo>
                                  <a:pt x="0" y="1449946"/>
                                </a:lnTo>
                                <a:lnTo>
                                  <a:pt x="127911" y="449294"/>
                                </a:lnTo>
                                <a:lnTo>
                                  <a:pt x="197085" y="387072"/>
                                </a:lnTo>
                                <a:lnTo>
                                  <a:pt x="400805" y="245928"/>
                                </a:lnTo>
                                <a:lnTo>
                                  <a:pt x="733375" y="94143"/>
                                </a:lnTo>
                                <a:lnTo>
                                  <a:pt x="1189094" y="0"/>
                                </a:lnTo>
                                <a:lnTo>
                                  <a:pt x="1644798" y="94143"/>
                                </a:lnTo>
                                <a:lnTo>
                                  <a:pt x="1977286" y="245928"/>
                                </a:lnTo>
                                <a:lnTo>
                                  <a:pt x="2180916" y="387072"/>
                                </a:lnTo>
                                <a:lnTo>
                                  <a:pt x="2250046" y="449294"/>
                                </a:lnTo>
                                <a:lnTo>
                                  <a:pt x="2378015" y="1449946"/>
                                </a:lnTo>
                                <a:lnTo>
                                  <a:pt x="1628881" y="1449946"/>
                                </a:lnTo>
                                <a:lnTo>
                                  <a:pt x="1628881" y="1207065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84484" y="1252525"/>
                            <a:ext cx="84772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41935">
                                <a:moveTo>
                                  <a:pt x="847571" y="0"/>
                                </a:moveTo>
                                <a:lnTo>
                                  <a:pt x="89004" y="0"/>
                                </a:lnTo>
                                <a:lnTo>
                                  <a:pt x="43556" y="50416"/>
                                </a:lnTo>
                                <a:lnTo>
                                  <a:pt x="15171" y="93653"/>
                                </a:lnTo>
                                <a:lnTo>
                                  <a:pt x="1450" y="132041"/>
                                </a:lnTo>
                                <a:lnTo>
                                  <a:pt x="0" y="167914"/>
                                </a:lnTo>
                                <a:lnTo>
                                  <a:pt x="8421" y="203605"/>
                                </a:lnTo>
                                <a:lnTo>
                                  <a:pt x="24319" y="241444"/>
                                </a:lnTo>
                                <a:lnTo>
                                  <a:pt x="847571" y="241444"/>
                                </a:lnTo>
                                <a:lnTo>
                                  <a:pt x="84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84484" y="1252525"/>
                            <a:ext cx="84772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41935">
                                <a:moveTo>
                                  <a:pt x="847571" y="0"/>
                                </a:moveTo>
                                <a:lnTo>
                                  <a:pt x="847571" y="241444"/>
                                </a:lnTo>
                                <a:lnTo>
                                  <a:pt x="24319" y="241444"/>
                                </a:lnTo>
                                <a:lnTo>
                                  <a:pt x="8421" y="203605"/>
                                </a:lnTo>
                                <a:lnTo>
                                  <a:pt x="0" y="167914"/>
                                </a:lnTo>
                                <a:lnTo>
                                  <a:pt x="1450" y="132041"/>
                                </a:lnTo>
                                <a:lnTo>
                                  <a:pt x="15171" y="93653"/>
                                </a:lnTo>
                                <a:lnTo>
                                  <a:pt x="43556" y="50416"/>
                                </a:lnTo>
                                <a:lnTo>
                                  <a:pt x="89004" y="0"/>
                                </a:lnTo>
                                <a:lnTo>
                                  <a:pt x="84757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84484" y="1252525"/>
                            <a:ext cx="84772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41935">
                                <a:moveTo>
                                  <a:pt x="847571" y="0"/>
                                </a:moveTo>
                                <a:lnTo>
                                  <a:pt x="89004" y="0"/>
                                </a:lnTo>
                                <a:lnTo>
                                  <a:pt x="43556" y="50416"/>
                                </a:lnTo>
                                <a:lnTo>
                                  <a:pt x="15171" y="93653"/>
                                </a:lnTo>
                                <a:lnTo>
                                  <a:pt x="1450" y="132041"/>
                                </a:lnTo>
                                <a:lnTo>
                                  <a:pt x="0" y="167914"/>
                                </a:lnTo>
                                <a:lnTo>
                                  <a:pt x="8421" y="203605"/>
                                </a:lnTo>
                                <a:lnTo>
                                  <a:pt x="24319" y="241444"/>
                                </a:lnTo>
                                <a:lnTo>
                                  <a:pt x="847571" y="241444"/>
                                </a:lnTo>
                                <a:lnTo>
                                  <a:pt x="84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84484" y="1252525"/>
                            <a:ext cx="84772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241935">
                                <a:moveTo>
                                  <a:pt x="847571" y="0"/>
                                </a:moveTo>
                                <a:lnTo>
                                  <a:pt x="847571" y="241444"/>
                                </a:lnTo>
                                <a:lnTo>
                                  <a:pt x="24319" y="241444"/>
                                </a:lnTo>
                                <a:lnTo>
                                  <a:pt x="8421" y="203605"/>
                                </a:lnTo>
                                <a:lnTo>
                                  <a:pt x="0" y="167914"/>
                                </a:lnTo>
                                <a:lnTo>
                                  <a:pt x="1450" y="132041"/>
                                </a:lnTo>
                                <a:lnTo>
                                  <a:pt x="15171" y="93653"/>
                                </a:lnTo>
                                <a:lnTo>
                                  <a:pt x="43556" y="50416"/>
                                </a:lnTo>
                                <a:lnTo>
                                  <a:pt x="89004" y="0"/>
                                </a:lnTo>
                                <a:lnTo>
                                  <a:pt x="847571" y="0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52068" y="812532"/>
                            <a:ext cx="88011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 h="440055">
                                <a:moveTo>
                                  <a:pt x="440024" y="0"/>
                                </a:moveTo>
                                <a:lnTo>
                                  <a:pt x="392178" y="2569"/>
                                </a:lnTo>
                                <a:lnTo>
                                  <a:pt x="345822" y="10101"/>
                                </a:lnTo>
                                <a:lnTo>
                                  <a:pt x="301221" y="22328"/>
                                </a:lnTo>
                                <a:lnTo>
                                  <a:pt x="258642" y="38986"/>
                                </a:lnTo>
                                <a:lnTo>
                                  <a:pt x="218353" y="59808"/>
                                </a:lnTo>
                                <a:lnTo>
                                  <a:pt x="180618" y="84528"/>
                                </a:lnTo>
                                <a:lnTo>
                                  <a:pt x="145706" y="112880"/>
                                </a:lnTo>
                                <a:lnTo>
                                  <a:pt x="113883" y="144599"/>
                                </a:lnTo>
                                <a:lnTo>
                                  <a:pt x="85415" y="179417"/>
                                </a:lnTo>
                                <a:lnTo>
                                  <a:pt x="60569" y="217070"/>
                                </a:lnTo>
                                <a:lnTo>
                                  <a:pt x="39611" y="257292"/>
                                </a:lnTo>
                                <a:lnTo>
                                  <a:pt x="22809" y="299815"/>
                                </a:lnTo>
                                <a:lnTo>
                                  <a:pt x="10429" y="344375"/>
                                </a:lnTo>
                                <a:lnTo>
                                  <a:pt x="2737" y="390706"/>
                                </a:lnTo>
                                <a:lnTo>
                                  <a:pt x="0" y="439995"/>
                                </a:lnTo>
                                <a:lnTo>
                                  <a:pt x="879988" y="439995"/>
                                </a:lnTo>
                                <a:lnTo>
                                  <a:pt x="879988" y="438541"/>
                                </a:lnTo>
                                <a:lnTo>
                                  <a:pt x="877259" y="390706"/>
                                </a:lnTo>
                                <a:lnTo>
                                  <a:pt x="869574" y="344375"/>
                                </a:lnTo>
                                <a:lnTo>
                                  <a:pt x="857200" y="299815"/>
                                </a:lnTo>
                                <a:lnTo>
                                  <a:pt x="840402" y="257292"/>
                                </a:lnTo>
                                <a:lnTo>
                                  <a:pt x="819448" y="217070"/>
                                </a:lnTo>
                                <a:lnTo>
                                  <a:pt x="794605" y="179417"/>
                                </a:lnTo>
                                <a:lnTo>
                                  <a:pt x="766140" y="144599"/>
                                </a:lnTo>
                                <a:lnTo>
                                  <a:pt x="734319" y="112880"/>
                                </a:lnTo>
                                <a:lnTo>
                                  <a:pt x="699409" y="84528"/>
                                </a:lnTo>
                                <a:lnTo>
                                  <a:pt x="661677" y="59808"/>
                                </a:lnTo>
                                <a:lnTo>
                                  <a:pt x="621390" y="38986"/>
                                </a:lnTo>
                                <a:lnTo>
                                  <a:pt x="578814" y="22328"/>
                                </a:lnTo>
                                <a:lnTo>
                                  <a:pt x="534217" y="10101"/>
                                </a:lnTo>
                                <a:lnTo>
                                  <a:pt x="487864" y="2569"/>
                                </a:lnTo>
                                <a:lnTo>
                                  <a:pt x="44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52068" y="812532"/>
                            <a:ext cx="88011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 h="440055">
                                <a:moveTo>
                                  <a:pt x="879988" y="438541"/>
                                </a:moveTo>
                                <a:lnTo>
                                  <a:pt x="879988" y="439995"/>
                                </a:lnTo>
                                <a:lnTo>
                                  <a:pt x="0" y="439995"/>
                                </a:lnTo>
                                <a:lnTo>
                                  <a:pt x="0" y="438541"/>
                                </a:lnTo>
                                <a:lnTo>
                                  <a:pt x="2737" y="390706"/>
                                </a:lnTo>
                                <a:lnTo>
                                  <a:pt x="10429" y="344375"/>
                                </a:lnTo>
                                <a:lnTo>
                                  <a:pt x="22809" y="299815"/>
                                </a:lnTo>
                                <a:lnTo>
                                  <a:pt x="39611" y="257292"/>
                                </a:lnTo>
                                <a:lnTo>
                                  <a:pt x="60569" y="217070"/>
                                </a:lnTo>
                                <a:lnTo>
                                  <a:pt x="85415" y="179417"/>
                                </a:lnTo>
                                <a:lnTo>
                                  <a:pt x="113883" y="144599"/>
                                </a:lnTo>
                                <a:lnTo>
                                  <a:pt x="145706" y="112880"/>
                                </a:lnTo>
                                <a:lnTo>
                                  <a:pt x="180618" y="84528"/>
                                </a:lnTo>
                                <a:lnTo>
                                  <a:pt x="218353" y="59808"/>
                                </a:lnTo>
                                <a:lnTo>
                                  <a:pt x="258642" y="38986"/>
                                </a:lnTo>
                                <a:lnTo>
                                  <a:pt x="301221" y="22328"/>
                                </a:lnTo>
                                <a:lnTo>
                                  <a:pt x="345822" y="10101"/>
                                </a:lnTo>
                                <a:lnTo>
                                  <a:pt x="392178" y="2569"/>
                                </a:lnTo>
                                <a:lnTo>
                                  <a:pt x="440024" y="0"/>
                                </a:lnTo>
                                <a:lnTo>
                                  <a:pt x="487864" y="2569"/>
                                </a:lnTo>
                                <a:lnTo>
                                  <a:pt x="534217" y="10101"/>
                                </a:lnTo>
                                <a:lnTo>
                                  <a:pt x="578814" y="22328"/>
                                </a:lnTo>
                                <a:lnTo>
                                  <a:pt x="621390" y="38986"/>
                                </a:lnTo>
                                <a:lnTo>
                                  <a:pt x="661677" y="59808"/>
                                </a:lnTo>
                                <a:lnTo>
                                  <a:pt x="699409" y="84528"/>
                                </a:lnTo>
                                <a:lnTo>
                                  <a:pt x="734319" y="112880"/>
                                </a:lnTo>
                                <a:lnTo>
                                  <a:pt x="766140" y="144599"/>
                                </a:lnTo>
                                <a:lnTo>
                                  <a:pt x="794605" y="179417"/>
                                </a:lnTo>
                                <a:lnTo>
                                  <a:pt x="819448" y="217070"/>
                                </a:lnTo>
                                <a:lnTo>
                                  <a:pt x="840402" y="257292"/>
                                </a:lnTo>
                                <a:lnTo>
                                  <a:pt x="857200" y="299815"/>
                                </a:lnTo>
                                <a:lnTo>
                                  <a:pt x="869574" y="344375"/>
                                </a:lnTo>
                                <a:lnTo>
                                  <a:pt x="877259" y="390706"/>
                                </a:lnTo>
                                <a:lnTo>
                                  <a:pt x="879988" y="43854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52072" y="1252531"/>
                            <a:ext cx="775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41935">
                                <a:moveTo>
                                  <a:pt x="671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26"/>
                                </a:lnTo>
                                <a:lnTo>
                                  <a:pt x="654231" y="241426"/>
                                </a:lnTo>
                                <a:lnTo>
                                  <a:pt x="701485" y="231903"/>
                                </a:lnTo>
                                <a:lnTo>
                                  <a:pt x="740048" y="205919"/>
                                </a:lnTo>
                                <a:lnTo>
                                  <a:pt x="766036" y="167357"/>
                                </a:lnTo>
                                <a:lnTo>
                                  <a:pt x="772107" y="137240"/>
                                </a:lnTo>
                                <a:lnTo>
                                  <a:pt x="93253" y="137240"/>
                                </a:lnTo>
                                <a:lnTo>
                                  <a:pt x="87119" y="131033"/>
                                </a:lnTo>
                                <a:lnTo>
                                  <a:pt x="87119" y="115956"/>
                                </a:lnTo>
                                <a:lnTo>
                                  <a:pt x="93253" y="110006"/>
                                </a:lnTo>
                                <a:lnTo>
                                  <a:pt x="773712" y="110006"/>
                                </a:lnTo>
                                <a:lnTo>
                                  <a:pt x="767616" y="76749"/>
                                </a:lnTo>
                                <a:lnTo>
                                  <a:pt x="745739" y="40315"/>
                                </a:lnTo>
                                <a:lnTo>
                                  <a:pt x="712872" y="13748"/>
                                </a:lnTo>
                                <a:lnTo>
                                  <a:pt x="671958" y="0"/>
                                </a:lnTo>
                                <a:close/>
                              </a:path>
                              <a:path w="775970" h="241935">
                                <a:moveTo>
                                  <a:pt x="193405" y="110006"/>
                                </a:moveTo>
                                <a:lnTo>
                                  <a:pt x="108356" y="110006"/>
                                </a:lnTo>
                                <a:lnTo>
                                  <a:pt x="114357" y="115956"/>
                                </a:lnTo>
                                <a:lnTo>
                                  <a:pt x="114357" y="131033"/>
                                </a:lnTo>
                                <a:lnTo>
                                  <a:pt x="108356" y="137240"/>
                                </a:lnTo>
                                <a:lnTo>
                                  <a:pt x="193405" y="137240"/>
                                </a:lnTo>
                                <a:lnTo>
                                  <a:pt x="187181" y="131033"/>
                                </a:lnTo>
                                <a:lnTo>
                                  <a:pt x="187181" y="115956"/>
                                </a:lnTo>
                                <a:lnTo>
                                  <a:pt x="193405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293471" y="110006"/>
                                </a:moveTo>
                                <a:lnTo>
                                  <a:pt x="208450" y="110006"/>
                                </a:lnTo>
                                <a:lnTo>
                                  <a:pt x="214448" y="115956"/>
                                </a:lnTo>
                                <a:lnTo>
                                  <a:pt x="214448" y="131033"/>
                                </a:lnTo>
                                <a:lnTo>
                                  <a:pt x="208450" y="137240"/>
                                </a:lnTo>
                                <a:lnTo>
                                  <a:pt x="293471" y="137240"/>
                                </a:lnTo>
                                <a:lnTo>
                                  <a:pt x="287261" y="131033"/>
                                </a:lnTo>
                                <a:lnTo>
                                  <a:pt x="287261" y="115956"/>
                                </a:lnTo>
                                <a:lnTo>
                                  <a:pt x="293471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393562" y="110006"/>
                                </a:moveTo>
                                <a:lnTo>
                                  <a:pt x="308541" y="110006"/>
                                </a:lnTo>
                                <a:lnTo>
                                  <a:pt x="314538" y="115956"/>
                                </a:lnTo>
                                <a:lnTo>
                                  <a:pt x="314538" y="131033"/>
                                </a:lnTo>
                                <a:lnTo>
                                  <a:pt x="308541" y="137240"/>
                                </a:lnTo>
                                <a:lnTo>
                                  <a:pt x="393562" y="137240"/>
                                </a:lnTo>
                                <a:lnTo>
                                  <a:pt x="387384" y="131033"/>
                                </a:lnTo>
                                <a:lnTo>
                                  <a:pt x="387384" y="115956"/>
                                </a:lnTo>
                                <a:lnTo>
                                  <a:pt x="393562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493656" y="110006"/>
                                </a:moveTo>
                                <a:lnTo>
                                  <a:pt x="408635" y="110006"/>
                                </a:lnTo>
                                <a:lnTo>
                                  <a:pt x="414604" y="115956"/>
                                </a:lnTo>
                                <a:lnTo>
                                  <a:pt x="414604" y="131033"/>
                                </a:lnTo>
                                <a:lnTo>
                                  <a:pt x="408635" y="137240"/>
                                </a:lnTo>
                                <a:lnTo>
                                  <a:pt x="493656" y="137240"/>
                                </a:lnTo>
                                <a:lnTo>
                                  <a:pt x="487493" y="131033"/>
                                </a:lnTo>
                                <a:lnTo>
                                  <a:pt x="487493" y="115956"/>
                                </a:lnTo>
                                <a:lnTo>
                                  <a:pt x="493656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593777" y="110006"/>
                                </a:moveTo>
                                <a:lnTo>
                                  <a:pt x="508712" y="110006"/>
                                </a:lnTo>
                                <a:lnTo>
                                  <a:pt x="514727" y="115956"/>
                                </a:lnTo>
                                <a:lnTo>
                                  <a:pt x="514727" y="131033"/>
                                </a:lnTo>
                                <a:lnTo>
                                  <a:pt x="508712" y="137240"/>
                                </a:lnTo>
                                <a:lnTo>
                                  <a:pt x="593777" y="137240"/>
                                </a:lnTo>
                                <a:lnTo>
                                  <a:pt x="587566" y="131033"/>
                                </a:lnTo>
                                <a:lnTo>
                                  <a:pt x="587566" y="115956"/>
                                </a:lnTo>
                                <a:lnTo>
                                  <a:pt x="593777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773712" y="110006"/>
                                </a:moveTo>
                                <a:lnTo>
                                  <a:pt x="608788" y="110006"/>
                                </a:lnTo>
                                <a:lnTo>
                                  <a:pt x="614804" y="115956"/>
                                </a:lnTo>
                                <a:lnTo>
                                  <a:pt x="614804" y="131033"/>
                                </a:lnTo>
                                <a:lnTo>
                                  <a:pt x="608788" y="137240"/>
                                </a:lnTo>
                                <a:lnTo>
                                  <a:pt x="772107" y="137240"/>
                                </a:lnTo>
                                <a:lnTo>
                                  <a:pt x="775562" y="120100"/>
                                </a:lnTo>
                                <a:lnTo>
                                  <a:pt x="773712" y="110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52072" y="1252531"/>
                            <a:ext cx="775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41935">
                                <a:moveTo>
                                  <a:pt x="601188" y="137240"/>
                                </a:moveTo>
                                <a:lnTo>
                                  <a:pt x="593777" y="137240"/>
                                </a:lnTo>
                                <a:lnTo>
                                  <a:pt x="587566" y="131033"/>
                                </a:lnTo>
                                <a:lnTo>
                                  <a:pt x="587566" y="123624"/>
                                </a:lnTo>
                                <a:lnTo>
                                  <a:pt x="587566" y="115956"/>
                                </a:lnTo>
                                <a:lnTo>
                                  <a:pt x="593777" y="110006"/>
                                </a:lnTo>
                                <a:lnTo>
                                  <a:pt x="601188" y="110006"/>
                                </a:lnTo>
                                <a:lnTo>
                                  <a:pt x="608788" y="110006"/>
                                </a:lnTo>
                                <a:lnTo>
                                  <a:pt x="614804" y="115956"/>
                                </a:lnTo>
                                <a:lnTo>
                                  <a:pt x="614804" y="123624"/>
                                </a:lnTo>
                                <a:lnTo>
                                  <a:pt x="614804" y="131033"/>
                                </a:lnTo>
                                <a:lnTo>
                                  <a:pt x="608788" y="137240"/>
                                </a:lnTo>
                                <a:lnTo>
                                  <a:pt x="601188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501122" y="137240"/>
                                </a:moveTo>
                                <a:lnTo>
                                  <a:pt x="493656" y="137240"/>
                                </a:lnTo>
                                <a:lnTo>
                                  <a:pt x="487493" y="131033"/>
                                </a:lnTo>
                                <a:lnTo>
                                  <a:pt x="487493" y="123624"/>
                                </a:lnTo>
                                <a:lnTo>
                                  <a:pt x="487493" y="115956"/>
                                </a:lnTo>
                                <a:lnTo>
                                  <a:pt x="493656" y="110006"/>
                                </a:lnTo>
                                <a:lnTo>
                                  <a:pt x="501122" y="110006"/>
                                </a:lnTo>
                                <a:lnTo>
                                  <a:pt x="508712" y="110006"/>
                                </a:lnTo>
                                <a:lnTo>
                                  <a:pt x="514727" y="115956"/>
                                </a:lnTo>
                                <a:lnTo>
                                  <a:pt x="514727" y="123624"/>
                                </a:lnTo>
                                <a:lnTo>
                                  <a:pt x="514727" y="131033"/>
                                </a:lnTo>
                                <a:lnTo>
                                  <a:pt x="508712" y="137240"/>
                                </a:lnTo>
                                <a:lnTo>
                                  <a:pt x="501122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400999" y="137240"/>
                                </a:moveTo>
                                <a:lnTo>
                                  <a:pt x="393562" y="137240"/>
                                </a:lnTo>
                                <a:lnTo>
                                  <a:pt x="387384" y="131033"/>
                                </a:lnTo>
                                <a:lnTo>
                                  <a:pt x="387384" y="123624"/>
                                </a:lnTo>
                                <a:lnTo>
                                  <a:pt x="387384" y="115956"/>
                                </a:lnTo>
                                <a:lnTo>
                                  <a:pt x="393562" y="110006"/>
                                </a:lnTo>
                                <a:lnTo>
                                  <a:pt x="400999" y="110006"/>
                                </a:lnTo>
                                <a:lnTo>
                                  <a:pt x="408635" y="110006"/>
                                </a:lnTo>
                                <a:lnTo>
                                  <a:pt x="414604" y="115956"/>
                                </a:lnTo>
                                <a:lnTo>
                                  <a:pt x="414604" y="123624"/>
                                </a:lnTo>
                                <a:lnTo>
                                  <a:pt x="414604" y="131033"/>
                                </a:lnTo>
                                <a:lnTo>
                                  <a:pt x="408635" y="137240"/>
                                </a:lnTo>
                                <a:lnTo>
                                  <a:pt x="400999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300923" y="137240"/>
                                </a:moveTo>
                                <a:lnTo>
                                  <a:pt x="293471" y="137240"/>
                                </a:lnTo>
                                <a:lnTo>
                                  <a:pt x="287261" y="131033"/>
                                </a:lnTo>
                                <a:lnTo>
                                  <a:pt x="287261" y="123624"/>
                                </a:lnTo>
                                <a:lnTo>
                                  <a:pt x="287261" y="115956"/>
                                </a:lnTo>
                                <a:lnTo>
                                  <a:pt x="293471" y="110006"/>
                                </a:lnTo>
                                <a:lnTo>
                                  <a:pt x="300923" y="110006"/>
                                </a:lnTo>
                                <a:lnTo>
                                  <a:pt x="308541" y="110006"/>
                                </a:lnTo>
                                <a:lnTo>
                                  <a:pt x="314538" y="115956"/>
                                </a:lnTo>
                                <a:lnTo>
                                  <a:pt x="314538" y="123624"/>
                                </a:lnTo>
                                <a:lnTo>
                                  <a:pt x="314538" y="131033"/>
                                </a:lnTo>
                                <a:lnTo>
                                  <a:pt x="308541" y="137240"/>
                                </a:lnTo>
                                <a:lnTo>
                                  <a:pt x="300923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200832" y="137240"/>
                                </a:moveTo>
                                <a:lnTo>
                                  <a:pt x="193405" y="137240"/>
                                </a:lnTo>
                                <a:lnTo>
                                  <a:pt x="187181" y="131033"/>
                                </a:lnTo>
                                <a:lnTo>
                                  <a:pt x="187181" y="123624"/>
                                </a:lnTo>
                                <a:lnTo>
                                  <a:pt x="187181" y="115956"/>
                                </a:lnTo>
                                <a:lnTo>
                                  <a:pt x="193405" y="110006"/>
                                </a:lnTo>
                                <a:lnTo>
                                  <a:pt x="200832" y="110006"/>
                                </a:lnTo>
                                <a:lnTo>
                                  <a:pt x="208450" y="110006"/>
                                </a:lnTo>
                                <a:lnTo>
                                  <a:pt x="214448" y="115956"/>
                                </a:lnTo>
                                <a:lnTo>
                                  <a:pt x="214448" y="123624"/>
                                </a:lnTo>
                                <a:lnTo>
                                  <a:pt x="214448" y="131033"/>
                                </a:lnTo>
                                <a:lnTo>
                                  <a:pt x="208450" y="137240"/>
                                </a:lnTo>
                                <a:lnTo>
                                  <a:pt x="200832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100705" y="137240"/>
                                </a:moveTo>
                                <a:lnTo>
                                  <a:pt x="93253" y="137240"/>
                                </a:lnTo>
                                <a:lnTo>
                                  <a:pt x="87119" y="131033"/>
                                </a:lnTo>
                                <a:lnTo>
                                  <a:pt x="87119" y="123624"/>
                                </a:lnTo>
                                <a:lnTo>
                                  <a:pt x="87119" y="115956"/>
                                </a:lnTo>
                                <a:lnTo>
                                  <a:pt x="93253" y="110006"/>
                                </a:lnTo>
                                <a:lnTo>
                                  <a:pt x="100705" y="110006"/>
                                </a:lnTo>
                                <a:lnTo>
                                  <a:pt x="108356" y="110006"/>
                                </a:lnTo>
                                <a:lnTo>
                                  <a:pt x="114357" y="115956"/>
                                </a:lnTo>
                                <a:lnTo>
                                  <a:pt x="114357" y="123624"/>
                                </a:lnTo>
                                <a:lnTo>
                                  <a:pt x="114357" y="131033"/>
                                </a:lnTo>
                                <a:lnTo>
                                  <a:pt x="108356" y="137240"/>
                                </a:lnTo>
                                <a:lnTo>
                                  <a:pt x="100705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671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26"/>
                                </a:lnTo>
                                <a:lnTo>
                                  <a:pt x="654231" y="241426"/>
                                </a:lnTo>
                                <a:lnTo>
                                  <a:pt x="701485" y="231903"/>
                                </a:lnTo>
                                <a:lnTo>
                                  <a:pt x="740048" y="205919"/>
                                </a:lnTo>
                                <a:lnTo>
                                  <a:pt x="766036" y="167357"/>
                                </a:lnTo>
                                <a:lnTo>
                                  <a:pt x="775562" y="120100"/>
                                </a:lnTo>
                                <a:lnTo>
                                  <a:pt x="767616" y="76749"/>
                                </a:lnTo>
                                <a:lnTo>
                                  <a:pt x="745739" y="40315"/>
                                </a:lnTo>
                                <a:lnTo>
                                  <a:pt x="712872" y="13748"/>
                                </a:lnTo>
                                <a:lnTo>
                                  <a:pt x="67195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52072" y="1252531"/>
                            <a:ext cx="775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41935">
                                <a:moveTo>
                                  <a:pt x="671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26"/>
                                </a:lnTo>
                                <a:lnTo>
                                  <a:pt x="654231" y="241426"/>
                                </a:lnTo>
                                <a:lnTo>
                                  <a:pt x="701485" y="231903"/>
                                </a:lnTo>
                                <a:lnTo>
                                  <a:pt x="740048" y="205919"/>
                                </a:lnTo>
                                <a:lnTo>
                                  <a:pt x="766036" y="167357"/>
                                </a:lnTo>
                                <a:lnTo>
                                  <a:pt x="772107" y="137240"/>
                                </a:lnTo>
                                <a:lnTo>
                                  <a:pt x="93253" y="137240"/>
                                </a:lnTo>
                                <a:lnTo>
                                  <a:pt x="87119" y="131033"/>
                                </a:lnTo>
                                <a:lnTo>
                                  <a:pt x="87119" y="115956"/>
                                </a:lnTo>
                                <a:lnTo>
                                  <a:pt x="93253" y="110006"/>
                                </a:lnTo>
                                <a:lnTo>
                                  <a:pt x="773712" y="110006"/>
                                </a:lnTo>
                                <a:lnTo>
                                  <a:pt x="767616" y="76749"/>
                                </a:lnTo>
                                <a:lnTo>
                                  <a:pt x="745739" y="40315"/>
                                </a:lnTo>
                                <a:lnTo>
                                  <a:pt x="712872" y="13748"/>
                                </a:lnTo>
                                <a:lnTo>
                                  <a:pt x="671958" y="0"/>
                                </a:lnTo>
                                <a:close/>
                              </a:path>
                              <a:path w="775970" h="241935">
                                <a:moveTo>
                                  <a:pt x="193405" y="110006"/>
                                </a:moveTo>
                                <a:lnTo>
                                  <a:pt x="108356" y="110006"/>
                                </a:lnTo>
                                <a:lnTo>
                                  <a:pt x="114357" y="115956"/>
                                </a:lnTo>
                                <a:lnTo>
                                  <a:pt x="114357" y="131033"/>
                                </a:lnTo>
                                <a:lnTo>
                                  <a:pt x="108356" y="137240"/>
                                </a:lnTo>
                                <a:lnTo>
                                  <a:pt x="193405" y="137240"/>
                                </a:lnTo>
                                <a:lnTo>
                                  <a:pt x="187181" y="131033"/>
                                </a:lnTo>
                                <a:lnTo>
                                  <a:pt x="187181" y="115956"/>
                                </a:lnTo>
                                <a:lnTo>
                                  <a:pt x="193405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293471" y="110006"/>
                                </a:moveTo>
                                <a:lnTo>
                                  <a:pt x="208450" y="110006"/>
                                </a:lnTo>
                                <a:lnTo>
                                  <a:pt x="214448" y="115956"/>
                                </a:lnTo>
                                <a:lnTo>
                                  <a:pt x="214448" y="131033"/>
                                </a:lnTo>
                                <a:lnTo>
                                  <a:pt x="208450" y="137240"/>
                                </a:lnTo>
                                <a:lnTo>
                                  <a:pt x="293471" y="137240"/>
                                </a:lnTo>
                                <a:lnTo>
                                  <a:pt x="287261" y="131033"/>
                                </a:lnTo>
                                <a:lnTo>
                                  <a:pt x="287261" y="115956"/>
                                </a:lnTo>
                                <a:lnTo>
                                  <a:pt x="293471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393562" y="110006"/>
                                </a:moveTo>
                                <a:lnTo>
                                  <a:pt x="308541" y="110006"/>
                                </a:lnTo>
                                <a:lnTo>
                                  <a:pt x="314538" y="115956"/>
                                </a:lnTo>
                                <a:lnTo>
                                  <a:pt x="314538" y="131033"/>
                                </a:lnTo>
                                <a:lnTo>
                                  <a:pt x="308541" y="137240"/>
                                </a:lnTo>
                                <a:lnTo>
                                  <a:pt x="393562" y="137240"/>
                                </a:lnTo>
                                <a:lnTo>
                                  <a:pt x="387384" y="131033"/>
                                </a:lnTo>
                                <a:lnTo>
                                  <a:pt x="387384" y="115956"/>
                                </a:lnTo>
                                <a:lnTo>
                                  <a:pt x="393562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493656" y="110006"/>
                                </a:moveTo>
                                <a:lnTo>
                                  <a:pt x="408635" y="110006"/>
                                </a:lnTo>
                                <a:lnTo>
                                  <a:pt x="414604" y="115956"/>
                                </a:lnTo>
                                <a:lnTo>
                                  <a:pt x="414604" y="131033"/>
                                </a:lnTo>
                                <a:lnTo>
                                  <a:pt x="408635" y="137240"/>
                                </a:lnTo>
                                <a:lnTo>
                                  <a:pt x="493656" y="137240"/>
                                </a:lnTo>
                                <a:lnTo>
                                  <a:pt x="487493" y="131033"/>
                                </a:lnTo>
                                <a:lnTo>
                                  <a:pt x="487493" y="115956"/>
                                </a:lnTo>
                                <a:lnTo>
                                  <a:pt x="493656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593777" y="110006"/>
                                </a:moveTo>
                                <a:lnTo>
                                  <a:pt x="508712" y="110006"/>
                                </a:lnTo>
                                <a:lnTo>
                                  <a:pt x="514727" y="115956"/>
                                </a:lnTo>
                                <a:lnTo>
                                  <a:pt x="514727" y="131033"/>
                                </a:lnTo>
                                <a:lnTo>
                                  <a:pt x="508712" y="137240"/>
                                </a:lnTo>
                                <a:lnTo>
                                  <a:pt x="593777" y="137240"/>
                                </a:lnTo>
                                <a:lnTo>
                                  <a:pt x="587566" y="131033"/>
                                </a:lnTo>
                                <a:lnTo>
                                  <a:pt x="587566" y="115956"/>
                                </a:lnTo>
                                <a:lnTo>
                                  <a:pt x="593777" y="110006"/>
                                </a:lnTo>
                                <a:close/>
                              </a:path>
                              <a:path w="775970" h="241935">
                                <a:moveTo>
                                  <a:pt x="773712" y="110006"/>
                                </a:moveTo>
                                <a:lnTo>
                                  <a:pt x="608788" y="110006"/>
                                </a:lnTo>
                                <a:lnTo>
                                  <a:pt x="614804" y="115956"/>
                                </a:lnTo>
                                <a:lnTo>
                                  <a:pt x="614804" y="131033"/>
                                </a:lnTo>
                                <a:lnTo>
                                  <a:pt x="608788" y="137240"/>
                                </a:lnTo>
                                <a:lnTo>
                                  <a:pt x="772107" y="137240"/>
                                </a:lnTo>
                                <a:lnTo>
                                  <a:pt x="775562" y="120100"/>
                                </a:lnTo>
                                <a:lnTo>
                                  <a:pt x="773712" y="110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52072" y="1252531"/>
                            <a:ext cx="775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41935">
                                <a:moveTo>
                                  <a:pt x="601188" y="137240"/>
                                </a:moveTo>
                                <a:lnTo>
                                  <a:pt x="593777" y="137240"/>
                                </a:lnTo>
                                <a:lnTo>
                                  <a:pt x="587566" y="131033"/>
                                </a:lnTo>
                                <a:lnTo>
                                  <a:pt x="587566" y="123624"/>
                                </a:lnTo>
                                <a:lnTo>
                                  <a:pt x="587566" y="115956"/>
                                </a:lnTo>
                                <a:lnTo>
                                  <a:pt x="593777" y="110006"/>
                                </a:lnTo>
                                <a:lnTo>
                                  <a:pt x="601188" y="110006"/>
                                </a:lnTo>
                                <a:lnTo>
                                  <a:pt x="608788" y="110006"/>
                                </a:lnTo>
                                <a:lnTo>
                                  <a:pt x="614804" y="115956"/>
                                </a:lnTo>
                                <a:lnTo>
                                  <a:pt x="614804" y="123624"/>
                                </a:lnTo>
                                <a:lnTo>
                                  <a:pt x="614804" y="131033"/>
                                </a:lnTo>
                                <a:lnTo>
                                  <a:pt x="608788" y="137240"/>
                                </a:lnTo>
                                <a:lnTo>
                                  <a:pt x="601188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501122" y="137240"/>
                                </a:moveTo>
                                <a:lnTo>
                                  <a:pt x="493656" y="137240"/>
                                </a:lnTo>
                                <a:lnTo>
                                  <a:pt x="487493" y="131033"/>
                                </a:lnTo>
                                <a:lnTo>
                                  <a:pt x="487493" y="123624"/>
                                </a:lnTo>
                                <a:lnTo>
                                  <a:pt x="487493" y="115956"/>
                                </a:lnTo>
                                <a:lnTo>
                                  <a:pt x="493656" y="110006"/>
                                </a:lnTo>
                                <a:lnTo>
                                  <a:pt x="501122" y="110006"/>
                                </a:lnTo>
                                <a:lnTo>
                                  <a:pt x="508712" y="110006"/>
                                </a:lnTo>
                                <a:lnTo>
                                  <a:pt x="514727" y="115956"/>
                                </a:lnTo>
                                <a:lnTo>
                                  <a:pt x="514727" y="123624"/>
                                </a:lnTo>
                                <a:lnTo>
                                  <a:pt x="514727" y="131033"/>
                                </a:lnTo>
                                <a:lnTo>
                                  <a:pt x="508712" y="137240"/>
                                </a:lnTo>
                                <a:lnTo>
                                  <a:pt x="501122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400999" y="137240"/>
                                </a:moveTo>
                                <a:lnTo>
                                  <a:pt x="393562" y="137240"/>
                                </a:lnTo>
                                <a:lnTo>
                                  <a:pt x="387384" y="131033"/>
                                </a:lnTo>
                                <a:lnTo>
                                  <a:pt x="387384" y="123624"/>
                                </a:lnTo>
                                <a:lnTo>
                                  <a:pt x="387384" y="115956"/>
                                </a:lnTo>
                                <a:lnTo>
                                  <a:pt x="393562" y="110006"/>
                                </a:lnTo>
                                <a:lnTo>
                                  <a:pt x="400999" y="110006"/>
                                </a:lnTo>
                                <a:lnTo>
                                  <a:pt x="408635" y="110006"/>
                                </a:lnTo>
                                <a:lnTo>
                                  <a:pt x="414604" y="115956"/>
                                </a:lnTo>
                                <a:lnTo>
                                  <a:pt x="414604" y="123624"/>
                                </a:lnTo>
                                <a:lnTo>
                                  <a:pt x="414604" y="131033"/>
                                </a:lnTo>
                                <a:lnTo>
                                  <a:pt x="408635" y="137240"/>
                                </a:lnTo>
                                <a:lnTo>
                                  <a:pt x="400999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300923" y="137240"/>
                                </a:moveTo>
                                <a:lnTo>
                                  <a:pt x="293471" y="137240"/>
                                </a:lnTo>
                                <a:lnTo>
                                  <a:pt x="287261" y="131033"/>
                                </a:lnTo>
                                <a:lnTo>
                                  <a:pt x="287261" y="123624"/>
                                </a:lnTo>
                                <a:lnTo>
                                  <a:pt x="287261" y="115956"/>
                                </a:lnTo>
                                <a:lnTo>
                                  <a:pt x="293471" y="110006"/>
                                </a:lnTo>
                                <a:lnTo>
                                  <a:pt x="300923" y="110006"/>
                                </a:lnTo>
                                <a:lnTo>
                                  <a:pt x="308541" y="110006"/>
                                </a:lnTo>
                                <a:lnTo>
                                  <a:pt x="314538" y="115956"/>
                                </a:lnTo>
                                <a:lnTo>
                                  <a:pt x="314538" y="123624"/>
                                </a:lnTo>
                                <a:lnTo>
                                  <a:pt x="314538" y="131033"/>
                                </a:lnTo>
                                <a:lnTo>
                                  <a:pt x="308541" y="137240"/>
                                </a:lnTo>
                                <a:lnTo>
                                  <a:pt x="300923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200832" y="137240"/>
                                </a:moveTo>
                                <a:lnTo>
                                  <a:pt x="193405" y="137240"/>
                                </a:lnTo>
                                <a:lnTo>
                                  <a:pt x="187181" y="131033"/>
                                </a:lnTo>
                                <a:lnTo>
                                  <a:pt x="187181" y="123624"/>
                                </a:lnTo>
                                <a:lnTo>
                                  <a:pt x="187181" y="115956"/>
                                </a:lnTo>
                                <a:lnTo>
                                  <a:pt x="193405" y="110006"/>
                                </a:lnTo>
                                <a:lnTo>
                                  <a:pt x="200832" y="110006"/>
                                </a:lnTo>
                                <a:lnTo>
                                  <a:pt x="208450" y="110006"/>
                                </a:lnTo>
                                <a:lnTo>
                                  <a:pt x="214448" y="115956"/>
                                </a:lnTo>
                                <a:lnTo>
                                  <a:pt x="214448" y="123624"/>
                                </a:lnTo>
                                <a:lnTo>
                                  <a:pt x="214448" y="131033"/>
                                </a:lnTo>
                                <a:lnTo>
                                  <a:pt x="208450" y="137240"/>
                                </a:lnTo>
                                <a:lnTo>
                                  <a:pt x="200832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100705" y="137240"/>
                                </a:moveTo>
                                <a:lnTo>
                                  <a:pt x="93253" y="137240"/>
                                </a:lnTo>
                                <a:lnTo>
                                  <a:pt x="87119" y="131033"/>
                                </a:lnTo>
                                <a:lnTo>
                                  <a:pt x="87119" y="123624"/>
                                </a:lnTo>
                                <a:lnTo>
                                  <a:pt x="87119" y="115956"/>
                                </a:lnTo>
                                <a:lnTo>
                                  <a:pt x="93253" y="110006"/>
                                </a:lnTo>
                                <a:lnTo>
                                  <a:pt x="100705" y="110006"/>
                                </a:lnTo>
                                <a:lnTo>
                                  <a:pt x="108356" y="110006"/>
                                </a:lnTo>
                                <a:lnTo>
                                  <a:pt x="114357" y="115956"/>
                                </a:lnTo>
                                <a:lnTo>
                                  <a:pt x="114357" y="123624"/>
                                </a:lnTo>
                                <a:lnTo>
                                  <a:pt x="114357" y="131033"/>
                                </a:lnTo>
                                <a:lnTo>
                                  <a:pt x="108356" y="137240"/>
                                </a:lnTo>
                                <a:lnTo>
                                  <a:pt x="100705" y="137240"/>
                                </a:lnTo>
                                <a:close/>
                              </a:path>
                              <a:path w="775970" h="241935">
                                <a:moveTo>
                                  <a:pt x="671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26"/>
                                </a:lnTo>
                                <a:lnTo>
                                  <a:pt x="654231" y="241426"/>
                                </a:lnTo>
                                <a:lnTo>
                                  <a:pt x="701485" y="231903"/>
                                </a:lnTo>
                                <a:lnTo>
                                  <a:pt x="740048" y="205919"/>
                                </a:lnTo>
                                <a:lnTo>
                                  <a:pt x="766036" y="167357"/>
                                </a:lnTo>
                                <a:lnTo>
                                  <a:pt x="775562" y="120100"/>
                                </a:lnTo>
                                <a:lnTo>
                                  <a:pt x="767616" y="76749"/>
                                </a:lnTo>
                                <a:lnTo>
                                  <a:pt x="745739" y="40315"/>
                                </a:lnTo>
                                <a:lnTo>
                                  <a:pt x="712872" y="13748"/>
                                </a:lnTo>
                                <a:lnTo>
                                  <a:pt x="671958" y="0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5C3E4" id="Group 18" o:spid="_x0000_s1026" style="position:absolute;margin-left:572.95pt;margin-top:452.4pt;width:187.75pt;height:117.9pt;z-index:15730176;mso-wrap-distance-left:0;mso-wrap-distance-right:0;mso-position-horizontal-relative:page;mso-position-vertical-relative:page" coordsize="23844,14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">
                <v:shape id="Graphic 19" o:spid="_x0000_s1027" style="position:absolute;left:10818;top:14;width:2019;height:540;visibility:visible;mso-wrap-style:square;v-text-anchor:top" coordsize="20193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" path="m100915,l61641,2979,29563,11102,7932,23149,,37898r,5590l3251,48827r5804,4741l195174,51426r4273,-4229l201758,42635r,-4737l193832,23149,172220,11102,140165,2979,100915,xe" fillcolor="#192b70" stroked="f">
                  <v:path arrowok="t"/>
                </v:shape>
                <v:shape id="Graphic 20" o:spid="_x0000_s1028" style="position:absolute;left:10818;top:14;width:2019;height:540;visibility:visible;mso-wrap-style:square;v-text-anchor:top" coordsize="20193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" path="m9055,53568l3251,48827,,43488,,37898,7932,23149,29563,11102,61641,2979,100915,r39250,2979l172220,11102r21612,12047l201758,37898r,4737l199447,47197r-4273,4229l9055,53568xe" filled="f" strokecolor="#989899" strokeweight=".07967mm">
                  <v:path arrowok="t"/>
                </v:shape>
                <v:shape id="Graphic 21" o:spid="_x0000_s1029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" path="m1189094,l733375,94143,400805,245928,197085,387072r-69174,62222l,1449946r748893,l748893,1207065r2737,-47835l759322,1112899r12381,-44560l788505,1025816r20958,-40222l834309,947941r28468,-34818l894600,881404r34912,-28352l967246,828332r40290,-20822l1050115,790852r44600,-12227l1141072,771093r47846,-2570l1236758,771093r46352,7532l1327708,790852r42575,16658l1410571,828332r37732,24720l1483213,881404r31821,31719l1543499,947941r24843,37653l1589296,1025816r16797,42523l1618468,1112899r7685,46331l1628881,1207065r,242881l2378015,1449946,2250046,449294r-69130,-62222l1977286,245928,1644798,94143,1189094,xe" fillcolor="#007655" stroked="f">
                  <v:path arrowok="t"/>
                </v:shape>
                <v:shape id="Graphic 22" o:spid="_x0000_s1030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" path="m1628881,1207065r-2728,-47835l1618468,1112899r-12375,-44560l1589296,1025816r-20954,-40222l1543499,947941r-28465,-34818l1483213,881404r-34910,-28352l1410571,828332r-40288,-20822l1327708,790852r-44598,-12227l1236758,771093r-47840,-2570l1141072,771093r-46357,7532l1050115,790852r-42579,16658l967246,828332r-37734,24720l894600,881404r-31823,31719l834309,947941r-24846,37653l788505,1025816r-16802,42523l759322,1112899r-7692,46331l748893,1207065r,242881l,1449946,127911,449294r69174,-62222l400805,245928,733375,94143,1189094,r455704,94143l1977286,245928r203630,141144l2250046,449294r127969,1000652l1628881,1449946r,-242881xe" filled="f" strokecolor="#989899" strokeweight=".17636mm">
                  <v:path arrowok="t"/>
                </v:shape>
                <v:shape id="Graphic 23" o:spid="_x0000_s1031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" path="m1189094,l733375,94143,400805,245928,197085,387072r-69174,62222l,1449946r748893,l748893,1207065r2737,-47835l759322,1112899r12381,-44560l788505,1025816r20958,-40222l834309,947941r28468,-34818l894600,881404r34912,-28352l967246,828332r40290,-20822l1050115,790852r44600,-12227l1141072,771093r47846,-2570l1236758,771093r46352,7532l1327708,790852r42575,16658l1410571,828332r37732,24720l1483213,881404r31821,31719l1543499,947941r24843,37653l1589296,1025816r16797,42523l1618468,1112899r7685,46331l1628881,1207065r,242881l2378015,1449946,2250046,449294r-69130,-62222l1977286,245928,1644798,94143,1189094,xe" fillcolor="#192b70" stroked="f">
                  <v:path arrowok="t"/>
                </v:shape>
                <v:shape id="Graphic 24" o:spid="_x0000_s1032" style="position:absolute;left:31;top:440;width:23781;height:14503;visibility:visible;mso-wrap-style:square;v-text-anchor:top" coordsize="237807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" path="m1628881,1207065r-2728,-47835l1618468,1112899r-12375,-44560l1589296,1025816r-20954,-40222l1543499,947941r-28465,-34818l1483213,881404r-34910,-28352l1410571,828332r-40288,-20822l1327708,790852r-44598,-12227l1236758,771093r-47840,-2570l1141072,771093r-46357,7532l1050115,790852r-42579,16658l967246,828332r-37734,24720l894600,881404r-31823,31719l834309,947941r-24846,37653l788505,1025816r-16802,42523l759322,1112899r-7692,46331l748893,1207065r,242881l,1449946,127911,449294r69174,-62222l400805,245928,733375,94143,1189094,r455704,94143l1977286,245928r203630,141144l2250046,449294r127969,1000652l1628881,1449946r,-242881xe" filled="f" strokecolor="#989899" strokeweight=".07967mm">
                  <v:path arrowok="t"/>
                </v:shape>
                <v:shape id="Graphic 25" o:spid="_x0000_s1033" style="position:absolute;left:7844;top:12525;width:8478;height:2419;visibility:visible;mso-wrap-style:square;v-text-anchor:top" coordsize="84772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" path="m847571,l89004,,43556,50416,15171,93653,1450,132041,,167914r8421,35691l24319,241444r823252,l847571,xe" fillcolor="#007655" stroked="f">
                  <v:path arrowok="t"/>
                </v:shape>
                <v:shape id="Graphic 26" o:spid="_x0000_s1034" style="position:absolute;left:7844;top:12525;width:8478;height:2419;visibility:visible;mso-wrap-style:square;v-text-anchor:top" coordsize="84772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" path="m847571,r,241444l24319,241444,8421,203605,,167914,1450,132041,15171,93653,43556,50416,89004,,847571,xe" filled="f" strokecolor="#989899" strokeweight=".5pt">
                  <v:path arrowok="t"/>
                </v:shape>
                <v:shape id="Graphic 27" o:spid="_x0000_s1035" style="position:absolute;left:7844;top:12525;width:8478;height:2419;visibility:visible;mso-wrap-style:square;v-text-anchor:top" coordsize="84772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" path="m847571,l89004,,43556,50416,15171,93653,1450,132041,,167914r8421,35691l24319,241444r823252,l847571,xe" fillcolor="#192b70" stroked="f">
                  <v:path arrowok="t"/>
                </v:shape>
                <v:shape id="Graphic 28" o:spid="_x0000_s1036" style="position:absolute;left:7844;top:12525;width:8478;height:2419;visibility:visible;mso-wrap-style:square;v-text-anchor:top" coordsize="84772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" path="m847571,r,241444l24319,241444,8421,203605,,167914,1450,132041,15171,93653,43556,50416,89004,,847571,xe" filled="f" strokecolor="#989899" strokeweight=".07967mm">
                  <v:path arrowok="t"/>
                </v:shape>
                <v:shape id="Graphic 29" o:spid="_x0000_s1037" style="position:absolute;left:7520;top:8125;width:8801;height:4400;visibility:visible;mso-wrap-style:square;v-text-anchor:top" coordsize="88011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" path="m440024,l392178,2569r-46356,7532l301221,22328,258642,38986,218353,59808,180618,84528r-34912,28352l113883,144599,85415,179417,60569,217070,39611,257292,22809,299815,10429,344375,2737,390706,,439995r879988,l879988,438541r-2729,-47835l869574,344375,857200,299815,840402,257292,819448,217070,794605,179417,766140,144599,734319,112880,699409,84528,661677,59808,621390,38986,578814,22328,534217,10101,487864,2569,440024,xe" fillcolor="#dee0e1" stroked="f">
                  <v:path arrowok="t"/>
                </v:shape>
                <v:shape id="Graphic 30" o:spid="_x0000_s1038" style="position:absolute;left:7520;top:8125;width:8801;height:4400;visibility:visible;mso-wrap-style:square;v-text-anchor:top" coordsize="88011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" path="m879988,438541r,1454l,439995r,-1454l2737,390706r7692,-46331l22809,299815,39611,257292,60569,217070,85415,179417r28468,-34818l145706,112880,180618,84528,218353,59808,258642,38986,301221,22328,345822,10101,392178,2569,440024,r47840,2569l534217,10101r44597,12227l621390,38986r40287,20822l699409,84528r34910,28352l766140,144599r28465,34818l819448,217070r20954,40222l857200,299815r12374,44560l877259,390706r2729,47835xe" filled="f" strokecolor="#989899" strokeweight=".5pt">
                  <v:path arrowok="t"/>
                </v:shape>
                <v:shape id="Graphic 31" o:spid="_x0000_s1039" style="position:absolute;left:7520;top:12525;width:7760;height:2419;visibility:visible;mso-wrap-style:square;v-text-anchor:top" coordsize="775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" path="m671958,l,,,241426r654231,l701485,231903r38563,-25984l766036,167357r6071,-30117l93253,137240r-6134,-6207l87119,115956r6134,-5950l773712,110006,767616,76749,745739,40315,712872,13748,671958,xem193405,110006r-85049,l114357,115956r,15077l108356,137240r85049,l187181,131033r,-15077l193405,110006xem293471,110006r-85021,l214448,115956r,15077l208450,137240r85021,l287261,131033r,-15077l293471,110006xem393562,110006r-85021,l314538,115956r,15077l308541,137240r85021,l387384,131033r,-15077l393562,110006xem493656,110006r-85021,l414604,115956r,15077l408635,137240r85021,l487493,131033r,-15077l493656,110006xem593777,110006r-85065,l514727,115956r,15077l508712,137240r85065,l587566,131033r,-15077l593777,110006xem773712,110006r-164924,l614804,115956r,15077l608788,137240r163319,l775562,120100r-1850,-10094xe" fillcolor="#007655" stroked="f">
                  <v:path arrowok="t"/>
                </v:shape>
                <v:shape id="Graphic 32" o:spid="_x0000_s1040" style="position:absolute;left:7520;top:12525;width:7760;height:2419;visibility:visible;mso-wrap-style:square;v-text-anchor:top" coordsize="775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" path="m601188,137240r-7411,l587566,131033r,-7409l587566,115956r6211,-5950l601188,110006r7600,l614804,115956r,7668l614804,131033r-6016,6207l601188,137240xem501122,137240r-7466,l487493,131033r,-7409l487493,115956r6163,-5950l501122,110006r7590,l514727,115956r,7668l514727,131033r-6015,6207l501122,137240xem400999,137240r-7437,l387384,131033r,-7409l387384,115956r6178,-5950l400999,110006r7636,l414604,115956r,7668l414604,131033r-5969,6207l400999,137240xem300923,137240r-7452,l287261,131033r,-7409l287261,115956r6210,-5950l300923,110006r7618,l314538,115956r,7668l314538,131033r-5997,6207l300923,137240xem200832,137240r-7427,l187181,131033r,-7409l187181,115956r6224,-5950l200832,110006r7618,l214448,115956r,7668l214448,131033r-5998,6207l200832,137240xem100705,137240r-7452,l87119,131033r,-7409l87119,115956r6134,-5950l100705,110006r7651,l114357,115956r,7668l114357,131033r-6001,6207l100705,137240xem671958,l,,,241426r654231,l701485,231903r38563,-25984l766036,167357r9526,-47257l767616,76749,745739,40315,712872,13748,671958,xe" filled="f" strokecolor="#989899" strokeweight=".5pt">
                  <v:path arrowok="t"/>
                </v:shape>
                <v:shape id="Graphic 33" o:spid="_x0000_s1041" style="position:absolute;left:7520;top:12525;width:7760;height:2419;visibility:visible;mso-wrap-style:square;v-text-anchor:top" coordsize="775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" path="m671958,l,,,241426r654231,l701485,231903r38563,-25984l766036,167357r6071,-30117l93253,137240r-6134,-6207l87119,115956r6134,-5950l773712,110006,767616,76749,745739,40315,712872,13748,671958,xem193405,110006r-85049,l114357,115956r,15077l108356,137240r85049,l187181,131033r,-15077l193405,110006xem293471,110006r-85021,l214448,115956r,15077l208450,137240r85021,l287261,131033r,-15077l293471,110006xem393562,110006r-85021,l314538,115956r,15077l308541,137240r85021,l387384,131033r,-15077l393562,110006xem493656,110006r-85021,l414604,115956r,15077l408635,137240r85021,l487493,131033r,-15077l493656,110006xem593777,110006r-85065,l514727,115956r,15077l508712,137240r85065,l587566,131033r,-15077l593777,110006xem773712,110006r-164924,l614804,115956r,15077l608788,137240r163319,l775562,120100r-1850,-10094xe" fillcolor="#192b70" stroked="f">
                  <v:path arrowok="t"/>
                </v:shape>
                <v:shape id="Graphic 34" o:spid="_x0000_s1042" style="position:absolute;left:7520;top:12525;width:7760;height:2419;visibility:visible;mso-wrap-style:square;v-text-anchor:top" coordsize="775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" path="m601188,137240r-7411,l587566,131033r,-7409l587566,115956r6211,-5950l601188,110006r7600,l614804,115956r,7668l614804,131033r-6016,6207l601188,137240xem501122,137240r-7466,l487493,131033r,-7409l487493,115956r6163,-5950l501122,110006r7590,l514727,115956r,7668l514727,131033r-6015,6207l501122,137240xem400999,137240r-7437,l387384,131033r,-7409l387384,115956r6178,-5950l400999,110006r7636,l414604,115956r,7668l414604,131033r-5969,6207l400999,137240xem300923,137240r-7452,l287261,131033r,-7409l287261,115956r6210,-5950l300923,110006r7618,l314538,115956r,7668l314538,131033r-5997,6207l300923,137240xem200832,137240r-7427,l187181,131033r,-7409l187181,115956r6224,-5950l200832,110006r7618,l214448,115956r,7668l214448,131033r-5998,6207l200832,137240xem100705,137240r-7452,l87119,131033r,-7409l87119,115956r6134,-5950l100705,110006r7651,l114357,115956r,7668l114357,131033r-6001,6207l100705,137240xem671958,l,,,241426r654231,l701485,231903r38563,-25984l766036,167357r9526,-47257l767616,76749,745739,40315,712872,13748,671958,xe" filled="f" strokecolor="#989899" strokeweight=".07967mm">
                  <v:path arrowok="t"/>
                </v:shape>
                <w10:wrap anchorx="page" anchory="page"/>
              </v:group>
            </w:pict>
          </mc:Fallback>
        </mc:AlternateContent>
      </w: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rPr>
          <w:sz w:val="20"/>
        </w:rPr>
      </w:pPr>
    </w:p>
    <w:p w:rsidR="008221CF" w:rsidRDefault="008221CF">
      <w:pPr>
        <w:pStyle w:val="BodyText"/>
        <w:spacing w:before="218" w:after="1"/>
        <w:rPr>
          <w:sz w:val="20"/>
        </w:rPr>
      </w:pPr>
    </w:p>
    <w:p w:rsidR="008221CF" w:rsidRDefault="007D6E1B">
      <w:pPr>
        <w:pStyle w:val="BodyText"/>
        <w:ind w:left="3601"/>
        <w:rPr>
          <w:sz w:val="20"/>
        </w:rPr>
      </w:pPr>
      <w:bookmarkStart w:id="3" w:name="Page_3"/>
      <w:bookmarkEnd w:id="3"/>
      <w:r>
        <w:rPr>
          <w:noProof/>
          <w:sz w:val="20"/>
        </w:rPr>
        <w:drawing>
          <wp:inline distT="0" distB="0" distL="0" distR="0">
            <wp:extent cx="3162082" cy="158115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082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CF" w:rsidRDefault="008221CF">
      <w:pPr>
        <w:pStyle w:val="BodyText"/>
        <w:rPr>
          <w:sz w:val="20"/>
        </w:rPr>
      </w:pPr>
    </w:p>
    <w:p w:rsidR="008221CF" w:rsidRDefault="007D6E1B">
      <w:pPr>
        <w:pStyle w:val="BodyText"/>
        <w:spacing w:before="1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3823826</wp:posOffset>
                </wp:positionH>
                <wp:positionV relativeFrom="paragraph">
                  <wp:posOffset>302500</wp:posOffset>
                </wp:positionV>
                <wp:extent cx="3168650" cy="158432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1584325"/>
                          <a:chOff x="0" y="0"/>
                          <a:chExt cx="3168650" cy="15843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0826" y="44001"/>
                            <a:ext cx="225615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1450340">
                                <a:moveTo>
                                  <a:pt x="1047150" y="0"/>
                                </a:moveTo>
                                <a:lnTo>
                                  <a:pt x="1000255" y="4989"/>
                                </a:lnTo>
                                <a:lnTo>
                                  <a:pt x="954284" y="11965"/>
                                </a:lnTo>
                                <a:lnTo>
                                  <a:pt x="540846" y="176374"/>
                                </a:lnTo>
                                <a:lnTo>
                                  <a:pt x="242181" y="431619"/>
                                </a:lnTo>
                                <a:lnTo>
                                  <a:pt x="60996" y="666392"/>
                                </a:lnTo>
                                <a:lnTo>
                                  <a:pt x="0" y="769385"/>
                                </a:lnTo>
                                <a:lnTo>
                                  <a:pt x="0" y="774557"/>
                                </a:lnTo>
                                <a:lnTo>
                                  <a:pt x="45597" y="785449"/>
                                </a:lnTo>
                                <a:lnTo>
                                  <a:pt x="86156" y="802973"/>
                                </a:lnTo>
                                <a:lnTo>
                                  <a:pt x="121879" y="826511"/>
                                </a:lnTo>
                                <a:lnTo>
                                  <a:pt x="152973" y="855446"/>
                                </a:lnTo>
                                <a:lnTo>
                                  <a:pt x="179641" y="889159"/>
                                </a:lnTo>
                                <a:lnTo>
                                  <a:pt x="202089" y="927033"/>
                                </a:lnTo>
                                <a:lnTo>
                                  <a:pt x="220522" y="968450"/>
                                </a:lnTo>
                                <a:lnTo>
                                  <a:pt x="235143" y="1012793"/>
                                </a:lnTo>
                                <a:lnTo>
                                  <a:pt x="246159" y="1059444"/>
                                </a:lnTo>
                                <a:lnTo>
                                  <a:pt x="253774" y="1107784"/>
                                </a:lnTo>
                                <a:lnTo>
                                  <a:pt x="258193" y="1157197"/>
                                </a:lnTo>
                                <a:lnTo>
                                  <a:pt x="259621" y="1207065"/>
                                </a:lnTo>
                                <a:lnTo>
                                  <a:pt x="174434" y="1207065"/>
                                </a:lnTo>
                                <a:lnTo>
                                  <a:pt x="221670" y="1216626"/>
                                </a:lnTo>
                                <a:lnTo>
                                  <a:pt x="260225" y="1242693"/>
                                </a:lnTo>
                                <a:lnTo>
                                  <a:pt x="286210" y="1281339"/>
                                </a:lnTo>
                                <a:lnTo>
                                  <a:pt x="295736" y="1328637"/>
                                </a:lnTo>
                                <a:lnTo>
                                  <a:pt x="286210" y="1375893"/>
                                </a:lnTo>
                                <a:lnTo>
                                  <a:pt x="260225" y="1414455"/>
                                </a:lnTo>
                                <a:lnTo>
                                  <a:pt x="221670" y="1440439"/>
                                </a:lnTo>
                                <a:lnTo>
                                  <a:pt x="174434" y="1449964"/>
                                </a:lnTo>
                                <a:lnTo>
                                  <a:pt x="1621680" y="1449964"/>
                                </a:lnTo>
                                <a:lnTo>
                                  <a:pt x="2032567" y="1390139"/>
                                </a:lnTo>
                                <a:lnTo>
                                  <a:pt x="2032999" y="1390139"/>
                                </a:lnTo>
                                <a:lnTo>
                                  <a:pt x="2250104" y="1358539"/>
                                </a:lnTo>
                                <a:lnTo>
                                  <a:pt x="2256073" y="1357746"/>
                                </a:lnTo>
                                <a:lnTo>
                                  <a:pt x="2252383" y="1340515"/>
                                </a:lnTo>
                                <a:lnTo>
                                  <a:pt x="2242036" y="1292961"/>
                                </a:lnTo>
                                <a:lnTo>
                                  <a:pt x="2226121" y="1221296"/>
                                </a:lnTo>
                                <a:lnTo>
                                  <a:pt x="2205727" y="1131731"/>
                                </a:lnTo>
                                <a:lnTo>
                                  <a:pt x="2194086" y="1082214"/>
                                </a:lnTo>
                                <a:lnTo>
                                  <a:pt x="2181741" y="1030553"/>
                                </a:lnTo>
                                <a:lnTo>
                                  <a:pt x="2168813" y="977527"/>
                                </a:lnTo>
                                <a:lnTo>
                                  <a:pt x="2155423" y="923919"/>
                                </a:lnTo>
                                <a:lnTo>
                                  <a:pt x="2141692" y="870509"/>
                                </a:lnTo>
                                <a:lnTo>
                                  <a:pt x="2127740" y="818078"/>
                                </a:lnTo>
                                <a:lnTo>
                                  <a:pt x="2126504" y="818078"/>
                                </a:lnTo>
                                <a:lnTo>
                                  <a:pt x="2123084" y="805801"/>
                                </a:lnTo>
                                <a:lnTo>
                                  <a:pt x="2119740" y="793915"/>
                                </a:lnTo>
                                <a:lnTo>
                                  <a:pt x="2116421" y="782263"/>
                                </a:lnTo>
                                <a:lnTo>
                                  <a:pt x="2113131" y="770878"/>
                                </a:lnTo>
                                <a:lnTo>
                                  <a:pt x="2113434" y="770878"/>
                                </a:lnTo>
                                <a:lnTo>
                                  <a:pt x="2114153" y="770658"/>
                                </a:lnTo>
                                <a:lnTo>
                                  <a:pt x="2114740" y="770658"/>
                                </a:lnTo>
                                <a:lnTo>
                                  <a:pt x="2108218" y="747538"/>
                                </a:lnTo>
                                <a:lnTo>
                                  <a:pt x="2101712" y="725140"/>
                                </a:lnTo>
                                <a:lnTo>
                                  <a:pt x="2095210" y="703443"/>
                                </a:lnTo>
                                <a:lnTo>
                                  <a:pt x="2088716" y="682487"/>
                                </a:lnTo>
                                <a:lnTo>
                                  <a:pt x="2087636" y="682217"/>
                                </a:lnTo>
                                <a:lnTo>
                                  <a:pt x="2086588" y="681843"/>
                                </a:lnTo>
                                <a:lnTo>
                                  <a:pt x="2085522" y="681559"/>
                                </a:lnTo>
                                <a:lnTo>
                                  <a:pt x="2063750" y="618618"/>
                                </a:lnTo>
                                <a:lnTo>
                                  <a:pt x="2043605" y="566180"/>
                                </a:lnTo>
                                <a:lnTo>
                                  <a:pt x="2025244" y="523334"/>
                                </a:lnTo>
                                <a:lnTo>
                                  <a:pt x="2008823" y="489169"/>
                                </a:lnTo>
                                <a:lnTo>
                                  <a:pt x="1994500" y="462776"/>
                                </a:lnTo>
                                <a:lnTo>
                                  <a:pt x="1994922" y="462627"/>
                                </a:lnTo>
                                <a:lnTo>
                                  <a:pt x="1995253" y="462415"/>
                                </a:lnTo>
                                <a:lnTo>
                                  <a:pt x="1995644" y="462278"/>
                                </a:lnTo>
                                <a:lnTo>
                                  <a:pt x="1972249" y="423403"/>
                                </a:lnTo>
                                <a:lnTo>
                                  <a:pt x="1946301" y="385277"/>
                                </a:lnTo>
                                <a:lnTo>
                                  <a:pt x="1917495" y="348042"/>
                                </a:lnTo>
                                <a:lnTo>
                                  <a:pt x="1885524" y="311839"/>
                                </a:lnTo>
                                <a:lnTo>
                                  <a:pt x="1850084" y="276811"/>
                                </a:lnTo>
                                <a:lnTo>
                                  <a:pt x="1810867" y="243099"/>
                                </a:lnTo>
                                <a:lnTo>
                                  <a:pt x="1767568" y="210845"/>
                                </a:lnTo>
                                <a:lnTo>
                                  <a:pt x="1719882" y="180191"/>
                                </a:lnTo>
                                <a:lnTo>
                                  <a:pt x="1667502" y="151278"/>
                                </a:lnTo>
                                <a:lnTo>
                                  <a:pt x="1667318" y="151278"/>
                                </a:lnTo>
                                <a:lnTo>
                                  <a:pt x="1656355" y="145778"/>
                                </a:lnTo>
                                <a:lnTo>
                                  <a:pt x="1645196" y="140374"/>
                                </a:lnTo>
                                <a:lnTo>
                                  <a:pt x="1622754" y="129833"/>
                                </a:lnTo>
                                <a:lnTo>
                                  <a:pt x="1622120" y="129833"/>
                                </a:lnTo>
                                <a:lnTo>
                                  <a:pt x="1594192" y="117620"/>
                                </a:lnTo>
                                <a:lnTo>
                                  <a:pt x="1565197" y="106055"/>
                                </a:lnTo>
                                <a:lnTo>
                                  <a:pt x="1535047" y="94921"/>
                                </a:lnTo>
                                <a:lnTo>
                                  <a:pt x="1504227" y="84391"/>
                                </a:lnTo>
                                <a:lnTo>
                                  <a:pt x="1503460" y="84391"/>
                                </a:lnTo>
                                <a:lnTo>
                                  <a:pt x="1475466" y="75526"/>
                                </a:lnTo>
                                <a:lnTo>
                                  <a:pt x="1446594" y="67172"/>
                                </a:lnTo>
                                <a:lnTo>
                                  <a:pt x="1416789" y="59131"/>
                                </a:lnTo>
                                <a:lnTo>
                                  <a:pt x="1385996" y="51396"/>
                                </a:lnTo>
                                <a:lnTo>
                                  <a:pt x="1385806" y="51396"/>
                                </a:lnTo>
                                <a:lnTo>
                                  <a:pt x="1354029" y="44157"/>
                                </a:lnTo>
                                <a:lnTo>
                                  <a:pt x="1287397" y="30857"/>
                                </a:lnTo>
                                <a:lnTo>
                                  <a:pt x="1204202" y="17482"/>
                                </a:lnTo>
                                <a:lnTo>
                                  <a:pt x="1179424" y="14036"/>
                                </a:lnTo>
                                <a:lnTo>
                                  <a:pt x="1179021" y="14036"/>
                                </a:lnTo>
                                <a:lnTo>
                                  <a:pt x="1140641" y="9298"/>
                                </a:lnTo>
                                <a:lnTo>
                                  <a:pt x="1138795" y="9107"/>
                                </a:lnTo>
                                <a:lnTo>
                                  <a:pt x="1138557" y="9107"/>
                                </a:lnTo>
                                <a:lnTo>
                                  <a:pt x="1135047" y="8653"/>
                                </a:lnTo>
                                <a:lnTo>
                                  <a:pt x="1131328" y="8265"/>
                                </a:lnTo>
                                <a:lnTo>
                                  <a:pt x="1101856" y="4989"/>
                                </a:lnTo>
                                <a:lnTo>
                                  <a:pt x="1061002" y="1154"/>
                                </a:lnTo>
                                <a:lnTo>
                                  <a:pt x="1047150" y="0"/>
                                </a:lnTo>
                                <a:close/>
                              </a:path>
                              <a:path w="2256155" h="1450340">
                                <a:moveTo>
                                  <a:pt x="1622329" y="129635"/>
                                </a:moveTo>
                                <a:lnTo>
                                  <a:pt x="1622120" y="129833"/>
                                </a:lnTo>
                                <a:lnTo>
                                  <a:pt x="1622754" y="129833"/>
                                </a:lnTo>
                                <a:lnTo>
                                  <a:pt x="1622329" y="129635"/>
                                </a:lnTo>
                                <a:close/>
                              </a:path>
                              <a:path w="2256155" h="1450340">
                                <a:moveTo>
                                  <a:pt x="1503654" y="84195"/>
                                </a:moveTo>
                                <a:lnTo>
                                  <a:pt x="1503460" y="84391"/>
                                </a:lnTo>
                                <a:lnTo>
                                  <a:pt x="1504227" y="84391"/>
                                </a:lnTo>
                                <a:lnTo>
                                  <a:pt x="1503654" y="8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826" y="44001"/>
                            <a:ext cx="225615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1450340">
                                <a:moveTo>
                                  <a:pt x="2205727" y="1131731"/>
                                </a:moveTo>
                                <a:lnTo>
                                  <a:pt x="2194086" y="1082214"/>
                                </a:lnTo>
                                <a:lnTo>
                                  <a:pt x="2181741" y="1030553"/>
                                </a:lnTo>
                                <a:lnTo>
                                  <a:pt x="2168813" y="977527"/>
                                </a:lnTo>
                                <a:lnTo>
                                  <a:pt x="2155423" y="923919"/>
                                </a:lnTo>
                                <a:lnTo>
                                  <a:pt x="2141692" y="870509"/>
                                </a:lnTo>
                                <a:lnTo>
                                  <a:pt x="2127740" y="818078"/>
                                </a:lnTo>
                                <a:lnTo>
                                  <a:pt x="2126872" y="817958"/>
                                </a:lnTo>
                                <a:lnTo>
                                  <a:pt x="2126451" y="817887"/>
                                </a:lnTo>
                                <a:lnTo>
                                  <a:pt x="2123084" y="805801"/>
                                </a:lnTo>
                                <a:lnTo>
                                  <a:pt x="2119740" y="793915"/>
                                </a:lnTo>
                                <a:lnTo>
                                  <a:pt x="2116421" y="782263"/>
                                </a:lnTo>
                                <a:lnTo>
                                  <a:pt x="2113131" y="770878"/>
                                </a:lnTo>
                                <a:lnTo>
                                  <a:pt x="2113671" y="770806"/>
                                </a:lnTo>
                                <a:lnTo>
                                  <a:pt x="2114153" y="770658"/>
                                </a:lnTo>
                                <a:lnTo>
                                  <a:pt x="2114722" y="770594"/>
                                </a:lnTo>
                                <a:lnTo>
                                  <a:pt x="2108218" y="747538"/>
                                </a:lnTo>
                                <a:lnTo>
                                  <a:pt x="2101712" y="725140"/>
                                </a:lnTo>
                                <a:lnTo>
                                  <a:pt x="2095210" y="703443"/>
                                </a:lnTo>
                                <a:lnTo>
                                  <a:pt x="2088716" y="682487"/>
                                </a:lnTo>
                                <a:lnTo>
                                  <a:pt x="2087636" y="682217"/>
                                </a:lnTo>
                                <a:lnTo>
                                  <a:pt x="2086588" y="681843"/>
                                </a:lnTo>
                                <a:lnTo>
                                  <a:pt x="2085522" y="681559"/>
                                </a:lnTo>
                                <a:lnTo>
                                  <a:pt x="2063750" y="618618"/>
                                </a:lnTo>
                                <a:lnTo>
                                  <a:pt x="2043605" y="566180"/>
                                </a:lnTo>
                                <a:lnTo>
                                  <a:pt x="2025244" y="523334"/>
                                </a:lnTo>
                                <a:lnTo>
                                  <a:pt x="2008823" y="489169"/>
                                </a:lnTo>
                                <a:lnTo>
                                  <a:pt x="1994500" y="462776"/>
                                </a:lnTo>
                                <a:lnTo>
                                  <a:pt x="1994922" y="462627"/>
                                </a:lnTo>
                                <a:lnTo>
                                  <a:pt x="1995253" y="462415"/>
                                </a:lnTo>
                                <a:lnTo>
                                  <a:pt x="1995644" y="462278"/>
                                </a:lnTo>
                                <a:lnTo>
                                  <a:pt x="1972249" y="423403"/>
                                </a:lnTo>
                                <a:lnTo>
                                  <a:pt x="1946301" y="385277"/>
                                </a:lnTo>
                                <a:lnTo>
                                  <a:pt x="1917495" y="348042"/>
                                </a:lnTo>
                                <a:lnTo>
                                  <a:pt x="1885524" y="311839"/>
                                </a:lnTo>
                                <a:lnTo>
                                  <a:pt x="1850084" y="276811"/>
                                </a:lnTo>
                                <a:lnTo>
                                  <a:pt x="1810867" y="243099"/>
                                </a:lnTo>
                                <a:lnTo>
                                  <a:pt x="1767568" y="210845"/>
                                </a:lnTo>
                                <a:lnTo>
                                  <a:pt x="1719882" y="180191"/>
                                </a:lnTo>
                                <a:lnTo>
                                  <a:pt x="1667502" y="151278"/>
                                </a:lnTo>
                                <a:lnTo>
                                  <a:pt x="1667318" y="151278"/>
                                </a:lnTo>
                                <a:lnTo>
                                  <a:pt x="1656355" y="145778"/>
                                </a:lnTo>
                                <a:lnTo>
                                  <a:pt x="1645196" y="140374"/>
                                </a:lnTo>
                                <a:lnTo>
                                  <a:pt x="1633851" y="135012"/>
                                </a:lnTo>
                                <a:lnTo>
                                  <a:pt x="1622329" y="129635"/>
                                </a:lnTo>
                                <a:lnTo>
                                  <a:pt x="1622120" y="129833"/>
                                </a:lnTo>
                                <a:lnTo>
                                  <a:pt x="1622120" y="129635"/>
                                </a:lnTo>
                                <a:lnTo>
                                  <a:pt x="1594192" y="117620"/>
                                </a:lnTo>
                                <a:lnTo>
                                  <a:pt x="1565197" y="106055"/>
                                </a:lnTo>
                                <a:lnTo>
                                  <a:pt x="1535047" y="94921"/>
                                </a:lnTo>
                                <a:lnTo>
                                  <a:pt x="1503654" y="84195"/>
                                </a:lnTo>
                                <a:lnTo>
                                  <a:pt x="1503460" y="84391"/>
                                </a:lnTo>
                                <a:lnTo>
                                  <a:pt x="1503460" y="84195"/>
                                </a:lnTo>
                                <a:lnTo>
                                  <a:pt x="1475466" y="75526"/>
                                </a:lnTo>
                                <a:lnTo>
                                  <a:pt x="1446594" y="67172"/>
                                </a:lnTo>
                                <a:lnTo>
                                  <a:pt x="1416789" y="59131"/>
                                </a:lnTo>
                                <a:lnTo>
                                  <a:pt x="1385996" y="51396"/>
                                </a:lnTo>
                                <a:lnTo>
                                  <a:pt x="1385806" y="51396"/>
                                </a:lnTo>
                                <a:lnTo>
                                  <a:pt x="1354029" y="44157"/>
                                </a:lnTo>
                                <a:lnTo>
                                  <a:pt x="1287397" y="30857"/>
                                </a:lnTo>
                                <a:lnTo>
                                  <a:pt x="1244441" y="23529"/>
                                </a:lnTo>
                                <a:lnTo>
                                  <a:pt x="1228345" y="21074"/>
                                </a:lnTo>
                                <a:lnTo>
                                  <a:pt x="1216350" y="19246"/>
                                </a:lnTo>
                                <a:lnTo>
                                  <a:pt x="1204202" y="17482"/>
                                </a:lnTo>
                                <a:lnTo>
                                  <a:pt x="1191895" y="15754"/>
                                </a:lnTo>
                                <a:lnTo>
                                  <a:pt x="1179424" y="14036"/>
                                </a:lnTo>
                                <a:lnTo>
                                  <a:pt x="1179021" y="14036"/>
                                </a:lnTo>
                                <a:lnTo>
                                  <a:pt x="1170353" y="12965"/>
                                </a:lnTo>
                                <a:lnTo>
                                  <a:pt x="1161645" y="11888"/>
                                </a:lnTo>
                                <a:lnTo>
                                  <a:pt x="1152860" y="10806"/>
                                </a:lnTo>
                                <a:lnTo>
                                  <a:pt x="1143957" y="9719"/>
                                </a:lnTo>
                                <a:lnTo>
                                  <a:pt x="1142309" y="9511"/>
                                </a:lnTo>
                                <a:lnTo>
                                  <a:pt x="1140641" y="9298"/>
                                </a:lnTo>
                                <a:lnTo>
                                  <a:pt x="1138795" y="9107"/>
                                </a:lnTo>
                                <a:lnTo>
                                  <a:pt x="1138557" y="9107"/>
                                </a:lnTo>
                                <a:lnTo>
                                  <a:pt x="1135047" y="8653"/>
                                </a:lnTo>
                                <a:lnTo>
                                  <a:pt x="1131328" y="8265"/>
                                </a:lnTo>
                                <a:lnTo>
                                  <a:pt x="1127851" y="7843"/>
                                </a:lnTo>
                                <a:lnTo>
                                  <a:pt x="1121334" y="7103"/>
                                </a:lnTo>
                                <a:lnTo>
                                  <a:pt x="1114810" y="6403"/>
                                </a:lnTo>
                                <a:lnTo>
                                  <a:pt x="1108252" y="5704"/>
                                </a:lnTo>
                                <a:lnTo>
                                  <a:pt x="1101632" y="4964"/>
                                </a:lnTo>
                                <a:lnTo>
                                  <a:pt x="1088251" y="3689"/>
                                </a:lnTo>
                                <a:lnTo>
                                  <a:pt x="1074705" y="2402"/>
                                </a:lnTo>
                                <a:lnTo>
                                  <a:pt x="1061002" y="1154"/>
                                </a:lnTo>
                                <a:lnTo>
                                  <a:pt x="1047150" y="0"/>
                                </a:lnTo>
                                <a:lnTo>
                                  <a:pt x="1023591" y="2261"/>
                                </a:lnTo>
                                <a:lnTo>
                                  <a:pt x="977150" y="8214"/>
                                </a:lnTo>
                                <a:lnTo>
                                  <a:pt x="540846" y="176374"/>
                                </a:lnTo>
                                <a:lnTo>
                                  <a:pt x="242181" y="431619"/>
                                </a:lnTo>
                                <a:lnTo>
                                  <a:pt x="60996" y="666392"/>
                                </a:lnTo>
                                <a:lnTo>
                                  <a:pt x="0" y="769385"/>
                                </a:lnTo>
                                <a:lnTo>
                                  <a:pt x="0" y="774557"/>
                                </a:lnTo>
                                <a:lnTo>
                                  <a:pt x="45597" y="785449"/>
                                </a:lnTo>
                                <a:lnTo>
                                  <a:pt x="86156" y="802973"/>
                                </a:lnTo>
                                <a:lnTo>
                                  <a:pt x="121879" y="826511"/>
                                </a:lnTo>
                                <a:lnTo>
                                  <a:pt x="152973" y="855446"/>
                                </a:lnTo>
                                <a:lnTo>
                                  <a:pt x="179641" y="889159"/>
                                </a:lnTo>
                                <a:lnTo>
                                  <a:pt x="202089" y="927033"/>
                                </a:lnTo>
                                <a:lnTo>
                                  <a:pt x="220522" y="968450"/>
                                </a:lnTo>
                                <a:lnTo>
                                  <a:pt x="235143" y="1012793"/>
                                </a:lnTo>
                                <a:lnTo>
                                  <a:pt x="246159" y="1059444"/>
                                </a:lnTo>
                                <a:lnTo>
                                  <a:pt x="253774" y="1107784"/>
                                </a:lnTo>
                                <a:lnTo>
                                  <a:pt x="258193" y="1157197"/>
                                </a:lnTo>
                                <a:lnTo>
                                  <a:pt x="259621" y="1207065"/>
                                </a:lnTo>
                                <a:lnTo>
                                  <a:pt x="174434" y="1207065"/>
                                </a:lnTo>
                                <a:lnTo>
                                  <a:pt x="221670" y="1216626"/>
                                </a:lnTo>
                                <a:lnTo>
                                  <a:pt x="260225" y="1242693"/>
                                </a:lnTo>
                                <a:lnTo>
                                  <a:pt x="286210" y="1281339"/>
                                </a:lnTo>
                                <a:lnTo>
                                  <a:pt x="295736" y="1328637"/>
                                </a:lnTo>
                                <a:lnTo>
                                  <a:pt x="286210" y="1375893"/>
                                </a:lnTo>
                                <a:lnTo>
                                  <a:pt x="260225" y="1414455"/>
                                </a:lnTo>
                                <a:lnTo>
                                  <a:pt x="221670" y="1440439"/>
                                </a:lnTo>
                                <a:lnTo>
                                  <a:pt x="174434" y="1449964"/>
                                </a:lnTo>
                                <a:lnTo>
                                  <a:pt x="1621680" y="1449964"/>
                                </a:lnTo>
                                <a:lnTo>
                                  <a:pt x="2032567" y="1390139"/>
                                </a:lnTo>
                                <a:lnTo>
                                  <a:pt x="2032999" y="1390139"/>
                                </a:lnTo>
                                <a:lnTo>
                                  <a:pt x="2078203" y="1383540"/>
                                </a:lnTo>
                                <a:lnTo>
                                  <a:pt x="2250104" y="1358539"/>
                                </a:lnTo>
                                <a:lnTo>
                                  <a:pt x="2256073" y="1357746"/>
                                </a:lnTo>
                                <a:lnTo>
                                  <a:pt x="2252383" y="1340515"/>
                                </a:lnTo>
                                <a:lnTo>
                                  <a:pt x="2242036" y="1292961"/>
                                </a:lnTo>
                                <a:lnTo>
                                  <a:pt x="2226121" y="1221296"/>
                                </a:lnTo>
                                <a:lnTo>
                                  <a:pt x="2205727" y="11317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826" y="44001"/>
                            <a:ext cx="225615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155" h="1450340">
                                <a:moveTo>
                                  <a:pt x="2205727" y="1131731"/>
                                </a:moveTo>
                                <a:lnTo>
                                  <a:pt x="2194086" y="1082214"/>
                                </a:lnTo>
                                <a:lnTo>
                                  <a:pt x="2181741" y="1030553"/>
                                </a:lnTo>
                                <a:lnTo>
                                  <a:pt x="2168813" y="977527"/>
                                </a:lnTo>
                                <a:lnTo>
                                  <a:pt x="2155423" y="923919"/>
                                </a:lnTo>
                                <a:lnTo>
                                  <a:pt x="2141692" y="870509"/>
                                </a:lnTo>
                                <a:lnTo>
                                  <a:pt x="2127740" y="818078"/>
                                </a:lnTo>
                                <a:lnTo>
                                  <a:pt x="2126872" y="817958"/>
                                </a:lnTo>
                                <a:lnTo>
                                  <a:pt x="2126451" y="817887"/>
                                </a:lnTo>
                                <a:lnTo>
                                  <a:pt x="2123084" y="805801"/>
                                </a:lnTo>
                                <a:lnTo>
                                  <a:pt x="2119740" y="793915"/>
                                </a:lnTo>
                                <a:lnTo>
                                  <a:pt x="2116421" y="782263"/>
                                </a:lnTo>
                                <a:lnTo>
                                  <a:pt x="2113131" y="770878"/>
                                </a:lnTo>
                                <a:lnTo>
                                  <a:pt x="2113671" y="770806"/>
                                </a:lnTo>
                                <a:lnTo>
                                  <a:pt x="2114153" y="770658"/>
                                </a:lnTo>
                                <a:lnTo>
                                  <a:pt x="2114722" y="770594"/>
                                </a:lnTo>
                                <a:lnTo>
                                  <a:pt x="2108218" y="747538"/>
                                </a:lnTo>
                                <a:lnTo>
                                  <a:pt x="2101712" y="725140"/>
                                </a:lnTo>
                                <a:lnTo>
                                  <a:pt x="2095210" y="703443"/>
                                </a:lnTo>
                                <a:lnTo>
                                  <a:pt x="2088716" y="682487"/>
                                </a:lnTo>
                                <a:lnTo>
                                  <a:pt x="2087636" y="682217"/>
                                </a:lnTo>
                                <a:lnTo>
                                  <a:pt x="2086588" y="681843"/>
                                </a:lnTo>
                                <a:lnTo>
                                  <a:pt x="2085522" y="681559"/>
                                </a:lnTo>
                                <a:lnTo>
                                  <a:pt x="2063750" y="618618"/>
                                </a:lnTo>
                                <a:lnTo>
                                  <a:pt x="2043605" y="566180"/>
                                </a:lnTo>
                                <a:lnTo>
                                  <a:pt x="2025244" y="523334"/>
                                </a:lnTo>
                                <a:lnTo>
                                  <a:pt x="2008823" y="489169"/>
                                </a:lnTo>
                                <a:lnTo>
                                  <a:pt x="1994500" y="462776"/>
                                </a:lnTo>
                                <a:lnTo>
                                  <a:pt x="1994922" y="462627"/>
                                </a:lnTo>
                                <a:lnTo>
                                  <a:pt x="1995253" y="462415"/>
                                </a:lnTo>
                                <a:lnTo>
                                  <a:pt x="1995644" y="462278"/>
                                </a:lnTo>
                                <a:lnTo>
                                  <a:pt x="1972249" y="423403"/>
                                </a:lnTo>
                                <a:lnTo>
                                  <a:pt x="1946301" y="385277"/>
                                </a:lnTo>
                                <a:lnTo>
                                  <a:pt x="1917495" y="348042"/>
                                </a:lnTo>
                                <a:lnTo>
                                  <a:pt x="1885524" y="311839"/>
                                </a:lnTo>
                                <a:lnTo>
                                  <a:pt x="1850084" y="276811"/>
                                </a:lnTo>
                                <a:lnTo>
                                  <a:pt x="1810867" y="243099"/>
                                </a:lnTo>
                                <a:lnTo>
                                  <a:pt x="1767568" y="210845"/>
                                </a:lnTo>
                                <a:lnTo>
                                  <a:pt x="1719882" y="180191"/>
                                </a:lnTo>
                                <a:lnTo>
                                  <a:pt x="1667502" y="151278"/>
                                </a:lnTo>
                                <a:lnTo>
                                  <a:pt x="1667318" y="151278"/>
                                </a:lnTo>
                                <a:lnTo>
                                  <a:pt x="1656355" y="145778"/>
                                </a:lnTo>
                                <a:lnTo>
                                  <a:pt x="1645196" y="140374"/>
                                </a:lnTo>
                                <a:lnTo>
                                  <a:pt x="1633851" y="135012"/>
                                </a:lnTo>
                                <a:lnTo>
                                  <a:pt x="1622329" y="129635"/>
                                </a:lnTo>
                                <a:lnTo>
                                  <a:pt x="1622120" y="129833"/>
                                </a:lnTo>
                                <a:lnTo>
                                  <a:pt x="1622120" y="129635"/>
                                </a:lnTo>
                                <a:lnTo>
                                  <a:pt x="1594192" y="117620"/>
                                </a:lnTo>
                                <a:lnTo>
                                  <a:pt x="1565197" y="106055"/>
                                </a:lnTo>
                                <a:lnTo>
                                  <a:pt x="1535047" y="94921"/>
                                </a:lnTo>
                                <a:lnTo>
                                  <a:pt x="1503654" y="84195"/>
                                </a:lnTo>
                                <a:lnTo>
                                  <a:pt x="1503460" y="84391"/>
                                </a:lnTo>
                                <a:lnTo>
                                  <a:pt x="1503460" y="84195"/>
                                </a:lnTo>
                                <a:lnTo>
                                  <a:pt x="1475466" y="75526"/>
                                </a:lnTo>
                                <a:lnTo>
                                  <a:pt x="1446594" y="67172"/>
                                </a:lnTo>
                                <a:lnTo>
                                  <a:pt x="1416789" y="59131"/>
                                </a:lnTo>
                                <a:lnTo>
                                  <a:pt x="1385996" y="51396"/>
                                </a:lnTo>
                                <a:lnTo>
                                  <a:pt x="1385806" y="51396"/>
                                </a:lnTo>
                                <a:lnTo>
                                  <a:pt x="1354029" y="44157"/>
                                </a:lnTo>
                                <a:lnTo>
                                  <a:pt x="1287397" y="30857"/>
                                </a:lnTo>
                                <a:lnTo>
                                  <a:pt x="1244441" y="23529"/>
                                </a:lnTo>
                                <a:lnTo>
                                  <a:pt x="1228345" y="21074"/>
                                </a:lnTo>
                                <a:lnTo>
                                  <a:pt x="1216350" y="19246"/>
                                </a:lnTo>
                                <a:lnTo>
                                  <a:pt x="1204202" y="17482"/>
                                </a:lnTo>
                                <a:lnTo>
                                  <a:pt x="1191895" y="15754"/>
                                </a:lnTo>
                                <a:lnTo>
                                  <a:pt x="1179424" y="14036"/>
                                </a:lnTo>
                                <a:lnTo>
                                  <a:pt x="1179021" y="14036"/>
                                </a:lnTo>
                                <a:lnTo>
                                  <a:pt x="1170353" y="12965"/>
                                </a:lnTo>
                                <a:lnTo>
                                  <a:pt x="1161645" y="11888"/>
                                </a:lnTo>
                                <a:lnTo>
                                  <a:pt x="1152860" y="10806"/>
                                </a:lnTo>
                                <a:lnTo>
                                  <a:pt x="1143957" y="9719"/>
                                </a:lnTo>
                                <a:lnTo>
                                  <a:pt x="1142309" y="9511"/>
                                </a:lnTo>
                                <a:lnTo>
                                  <a:pt x="1140641" y="9298"/>
                                </a:lnTo>
                                <a:lnTo>
                                  <a:pt x="1138795" y="9107"/>
                                </a:lnTo>
                                <a:lnTo>
                                  <a:pt x="1138557" y="9107"/>
                                </a:lnTo>
                                <a:lnTo>
                                  <a:pt x="1135047" y="8653"/>
                                </a:lnTo>
                                <a:lnTo>
                                  <a:pt x="1131328" y="8265"/>
                                </a:lnTo>
                                <a:lnTo>
                                  <a:pt x="1127851" y="7843"/>
                                </a:lnTo>
                                <a:lnTo>
                                  <a:pt x="1121334" y="7103"/>
                                </a:lnTo>
                                <a:lnTo>
                                  <a:pt x="1114810" y="6403"/>
                                </a:lnTo>
                                <a:lnTo>
                                  <a:pt x="1108252" y="5704"/>
                                </a:lnTo>
                                <a:lnTo>
                                  <a:pt x="1101632" y="4964"/>
                                </a:lnTo>
                                <a:lnTo>
                                  <a:pt x="1088251" y="3689"/>
                                </a:lnTo>
                                <a:lnTo>
                                  <a:pt x="1074705" y="2402"/>
                                </a:lnTo>
                                <a:lnTo>
                                  <a:pt x="1061002" y="1154"/>
                                </a:lnTo>
                                <a:lnTo>
                                  <a:pt x="1047150" y="0"/>
                                </a:lnTo>
                                <a:lnTo>
                                  <a:pt x="1023591" y="2261"/>
                                </a:lnTo>
                                <a:lnTo>
                                  <a:pt x="977150" y="8214"/>
                                </a:lnTo>
                                <a:lnTo>
                                  <a:pt x="540846" y="176374"/>
                                </a:lnTo>
                                <a:lnTo>
                                  <a:pt x="242181" y="431619"/>
                                </a:lnTo>
                                <a:lnTo>
                                  <a:pt x="60996" y="666392"/>
                                </a:lnTo>
                                <a:lnTo>
                                  <a:pt x="0" y="769385"/>
                                </a:lnTo>
                                <a:lnTo>
                                  <a:pt x="0" y="774557"/>
                                </a:lnTo>
                                <a:lnTo>
                                  <a:pt x="45597" y="785449"/>
                                </a:lnTo>
                                <a:lnTo>
                                  <a:pt x="86156" y="802973"/>
                                </a:lnTo>
                                <a:lnTo>
                                  <a:pt x="121879" y="826511"/>
                                </a:lnTo>
                                <a:lnTo>
                                  <a:pt x="152973" y="855446"/>
                                </a:lnTo>
                                <a:lnTo>
                                  <a:pt x="179641" y="889159"/>
                                </a:lnTo>
                                <a:lnTo>
                                  <a:pt x="202089" y="927033"/>
                                </a:lnTo>
                                <a:lnTo>
                                  <a:pt x="220522" y="968450"/>
                                </a:lnTo>
                                <a:lnTo>
                                  <a:pt x="235143" y="1012793"/>
                                </a:lnTo>
                                <a:lnTo>
                                  <a:pt x="246159" y="1059444"/>
                                </a:lnTo>
                                <a:lnTo>
                                  <a:pt x="253774" y="1107784"/>
                                </a:lnTo>
                                <a:lnTo>
                                  <a:pt x="258193" y="1157197"/>
                                </a:lnTo>
                                <a:lnTo>
                                  <a:pt x="259621" y="1207065"/>
                                </a:lnTo>
                                <a:lnTo>
                                  <a:pt x="174434" y="1207065"/>
                                </a:lnTo>
                                <a:lnTo>
                                  <a:pt x="221670" y="1216626"/>
                                </a:lnTo>
                                <a:lnTo>
                                  <a:pt x="260225" y="1242693"/>
                                </a:lnTo>
                                <a:lnTo>
                                  <a:pt x="286210" y="1281339"/>
                                </a:lnTo>
                                <a:lnTo>
                                  <a:pt x="295736" y="1328637"/>
                                </a:lnTo>
                                <a:lnTo>
                                  <a:pt x="286210" y="1375893"/>
                                </a:lnTo>
                                <a:lnTo>
                                  <a:pt x="260225" y="1414455"/>
                                </a:lnTo>
                                <a:lnTo>
                                  <a:pt x="221670" y="1440439"/>
                                </a:lnTo>
                                <a:lnTo>
                                  <a:pt x="174434" y="1449964"/>
                                </a:lnTo>
                                <a:lnTo>
                                  <a:pt x="1621680" y="1449964"/>
                                </a:lnTo>
                                <a:lnTo>
                                  <a:pt x="2032567" y="1390139"/>
                                </a:lnTo>
                                <a:lnTo>
                                  <a:pt x="2032999" y="1390139"/>
                                </a:lnTo>
                                <a:lnTo>
                                  <a:pt x="2078203" y="1383540"/>
                                </a:lnTo>
                                <a:lnTo>
                                  <a:pt x="2250104" y="1358539"/>
                                </a:lnTo>
                                <a:lnTo>
                                  <a:pt x="2256073" y="1357746"/>
                                </a:lnTo>
                                <a:lnTo>
                                  <a:pt x="2252383" y="1340515"/>
                                </a:lnTo>
                                <a:lnTo>
                                  <a:pt x="2242036" y="1292961"/>
                                </a:lnTo>
                                <a:lnTo>
                                  <a:pt x="2226121" y="1221296"/>
                                </a:lnTo>
                                <a:lnTo>
                                  <a:pt x="2205727" y="1131731"/>
                                </a:lnTo>
                                <a:close/>
                              </a:path>
                            </a:pathLst>
                          </a:custGeom>
                          <a:ln w="2868">
                            <a:solidFill>
                              <a:srgbClr val="98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10" cy="158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5C07D" id="Group 36" o:spid="_x0000_s1026" style="position:absolute;margin-left:301.1pt;margin-top:23.8pt;width:249.5pt;height:124.75pt;z-index:-15728128;mso-wrap-distance-left:0;mso-wrap-distance-right:0;mso-position-horizontal-relative:page" coordsize="31686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">
                <v:shape id="Graphic 37" o:spid="_x0000_s1027" style="position:absolute;left:308;top:440;width:22561;height:14503;visibility:visible;mso-wrap-style:square;v-text-anchor:top" coordsize="225615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" path="m1047150,r-46895,4989l954284,11965,540846,176374,242181,431619,60996,666392,,769385r,5172l45597,785449r40559,17524l121879,826511r31094,28935l179641,889159r22448,37874l220522,968450r14621,44343l246159,1059444r7615,48340l258193,1157197r1428,49868l174434,1207065r47236,9561l260225,1242693r25985,38646l295736,1328637r-9526,47256l260225,1414455r-38555,25984l174434,1449964r1447246,l2032567,1390139r432,l2250104,1358539r5969,-793l2252383,1340515r-10347,-47554l2226121,1221296r-20394,-89565l2194086,1082214r-12345,-51661l2168813,977527r-13390,-53608l2141692,870509r-13952,-52431l2126504,818078r-3420,-12277l2119740,793915r-3319,-11652l2113131,770878r303,l2114153,770658r587,l2108218,747538r-6506,-22398l2095210,703443r-6494,-20956l2087636,682217r-1048,-374l2085522,681559r-21772,-62941l2043605,566180r-18361,-42846l2008823,489169r-14323,-26393l1994922,462627r331,-212l1995644,462278r-23395,-38875l1946301,385277r-28806,-37235l1885524,311839r-35440,-35028l1810867,243099r-43299,-32254l1719882,180191r-52380,-28913l1667318,151278r-10963,-5500l1645196,140374r-22442,-10541l1622120,129833r-27928,-12213l1565197,106055,1535047,94921,1504227,84391r-767,l1475466,75526r-28872,-8354l1416789,59131r-30793,-7735l1385806,51396r-31777,-7239l1287397,30857,1204202,17482r-24778,-3446l1179021,14036,1140641,9298r-1846,-191l1138557,9107r-3510,-454l1131328,8265,1101856,4989,1061002,1154,1047150,xem1622329,129635r-209,198l1622754,129833r-425,-198xem1503654,84195r-194,196l1504227,84391r-573,-196xe" fillcolor="#007655" stroked="f">
                  <v:path arrowok="t"/>
                </v:shape>
                <v:shape id="Graphic 38" o:spid="_x0000_s1028" style="position:absolute;left:308;top:440;width:22561;height:14503;visibility:visible;mso-wrap-style:square;v-text-anchor:top" coordsize="225615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" path="m2205727,1131731r-11641,-49517l2181741,1030553r-12928,-53026l2155423,923919r-13731,-53410l2127740,818078r-868,-120l2126451,817887r-3367,-12086l2119740,793915r-3319,-11652l2113131,770878r540,-72l2114153,770658r569,-64l2108218,747538r-6506,-22398l2095210,703443r-6494,-20956l2087636,682217r-1048,-374l2085522,681559r-21772,-62941l2043605,566180r-18361,-42846l2008823,489169r-14323,-26393l1994922,462627r331,-212l1995644,462278r-23395,-38875l1946301,385277r-28806,-37235l1885524,311839r-35440,-35028l1810867,243099r-43299,-32254l1719882,180191r-52380,-28913l1667318,151278r-10963,-5500l1645196,140374r-11345,-5362l1622329,129635r-209,198l1622120,129635r-27928,-12015l1565197,106055,1535047,94921,1503654,84195r-194,196l1503460,84195r-27994,-8669l1446594,67172r-29805,-8041l1385996,51396r-190,l1354029,44157,1287397,30857r-42956,-7328l1228345,21074r-11995,-1828l1204202,17482r-12307,-1728l1179424,14036r-403,l1170353,12965r-8708,-1077l1152860,10806r-8903,-1087l1142309,9511r-1668,-213l1138795,9107r-238,l1135047,8653r-3719,-388l1127851,7843r-6517,-740l1114810,6403r-6558,-699l1101632,4964,1088251,3689,1074705,2402,1061002,1154,1047150,r-23559,2261l977150,8214,540846,176374,242181,431619,60996,666392,,769385r,5172l45597,785449r40559,17524l121879,826511r31094,28935l179641,889159r22448,37874l220522,968450r14621,44343l246159,1059444r7615,48340l258193,1157197r1428,49868l174434,1207065r47236,9561l260225,1242693r25985,38646l295736,1328637r-9526,47256l260225,1414455r-38555,25984l174434,1449964r1447246,l2032567,1390139r432,l2078203,1383540r171901,-25001l2256073,1357746r-3690,-17231l2242036,1292961r-15915,-71665l2205727,1131731xe" filled="f" strokecolor="#989899" strokeweight=".5pt">
                  <v:path arrowok="t"/>
                </v:shape>
                <v:shape id="Graphic 39" o:spid="_x0000_s1029" style="position:absolute;left:308;top:440;width:22561;height:14503;visibility:visible;mso-wrap-style:square;v-text-anchor:top" coordsize="225615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" path="m2205727,1131731r-11641,-49517l2181741,1030553r-12928,-53026l2155423,923919r-13731,-53410l2127740,818078r-868,-120l2126451,817887r-3367,-12086l2119740,793915r-3319,-11652l2113131,770878r540,-72l2114153,770658r569,-64l2108218,747538r-6506,-22398l2095210,703443r-6494,-20956l2087636,682217r-1048,-374l2085522,681559r-21772,-62941l2043605,566180r-18361,-42846l2008823,489169r-14323,-26393l1994922,462627r331,-212l1995644,462278r-23395,-38875l1946301,385277r-28806,-37235l1885524,311839r-35440,-35028l1810867,243099r-43299,-32254l1719882,180191r-52380,-28913l1667318,151278r-10963,-5500l1645196,140374r-11345,-5362l1622329,129635r-209,198l1622120,129635r-27928,-12015l1565197,106055,1535047,94921,1503654,84195r-194,196l1503460,84195r-27994,-8669l1446594,67172r-29805,-8041l1385996,51396r-190,l1354029,44157,1287397,30857r-42956,-7328l1228345,21074r-11995,-1828l1204202,17482r-12307,-1728l1179424,14036r-403,l1170353,12965r-8708,-1077l1152860,10806r-8903,-1087l1142309,9511r-1668,-213l1138795,9107r-238,l1135047,8653r-3719,-388l1127851,7843r-6517,-740l1114810,6403r-6558,-699l1101632,4964,1088251,3689,1074705,2402,1061002,1154,1047150,r-23559,2261l977150,8214,540846,176374,242181,431619,60996,666392,,769385r,5172l45597,785449r40559,17524l121879,826511r31094,28935l179641,889159r22448,37874l220522,968450r14621,44343l246159,1059444r7615,48340l258193,1157197r1428,49868l174434,1207065r47236,9561l260225,1242693r25985,38646l295736,1328637r-9526,47256l260225,1414455r-38555,25984l174434,1449964r1447246,l2032567,1390139r432,l2078203,1383540r171901,-25001l2256073,1357746r-3690,-17231l2242036,1292961r-15915,-71665l2205727,1131731xe" filled="f" strokecolor="#989899" strokeweight=".07967mm">
                  <v:path arrowok="t"/>
                </v:shape>
                <v:shape id="Image 40" o:spid="_x0000_s1030" type="#_x0000_t75" style="position:absolute;width:31684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sectPr w:rsidR="008221CF">
      <w:pgSz w:w="16840" w:h="23820"/>
      <w:pgMar w:top="276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PG Ingiri Arial">
    <w:panose1 w:val="020B0604020202020204"/>
    <w:charset w:val="00"/>
    <w:family w:val="swiss"/>
    <w:pitch w:val="variable"/>
    <w:sig w:usb0="24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CF"/>
    <w:rsid w:val="000E7B51"/>
    <w:rsid w:val="00191C0B"/>
    <w:rsid w:val="002762A8"/>
    <w:rsid w:val="003949DE"/>
    <w:rsid w:val="003D3802"/>
    <w:rsid w:val="005204E0"/>
    <w:rsid w:val="00597A03"/>
    <w:rsid w:val="00742DC2"/>
    <w:rsid w:val="007D6E1B"/>
    <w:rsid w:val="008221CF"/>
    <w:rsid w:val="009002E5"/>
    <w:rsid w:val="00E9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8B465-F0B8-45CA-90EA-673B4F54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ylfaen" w:eastAsia="Sylfaen" w:hAnsi="Sylfaen" w:cs="Sylfa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spacing w:before="114"/>
      <w:ind w:left="319"/>
      <w:jc w:val="center"/>
    </w:pPr>
    <w:rPr>
      <w:rFonts w:ascii="BPG Ingiri Arial" w:eastAsia="BPG Ingiri Arial" w:hAnsi="BPG Ingiri Arial" w:cs="BPG Ingiri Arial"/>
      <w:sz w:val="65"/>
      <w:szCs w:val="6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83AA17F8</Template>
  <TotalTime>1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socar georgia gas mocup.cdr</vt:lpstr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socar georgia gas mocup.cdr</dc:title>
  <dc:creator>Konika</dc:creator>
  <cp:lastModifiedBy>Raul Kurbanov</cp:lastModifiedBy>
  <cp:revision>2</cp:revision>
  <dcterms:created xsi:type="dcterms:W3CDTF">2026-02-20T06:03:00Z</dcterms:created>
  <dcterms:modified xsi:type="dcterms:W3CDTF">2026-02-20T06:03:00Z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2025-03-04T00:00:00Z</vt:filetime>
  </property>
  <property fmtid="{D5CDD505-2E9C-101B-9397-08002B2CF9AE}" pid="5" name="Producer">
    <vt:lpwstr>Corel PDF Engine Version 23.5.0.506</vt:lpwstr>
  </property>
</Properties>
</file>